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C80B7" w14:textId="6B913B7D" w:rsidR="002A30BF" w:rsidRPr="000B2F5F" w:rsidRDefault="00B15E2C" w:rsidP="000B2F5F">
      <w:pPr>
        <w:pStyle w:val="berschrift1"/>
      </w:pPr>
      <w:bookmarkStart w:id="0" w:name="_Hlk86945581"/>
      <w:bookmarkEnd w:id="0"/>
      <w:r w:rsidRPr="000B2F5F">
        <w:t>Five Shot Regel – eine</w:t>
      </w:r>
      <w:r w:rsidR="390771D7" w:rsidRPr="000B2F5F">
        <w:t>n</w:t>
      </w:r>
      <w:r w:rsidRPr="000B2F5F">
        <w:t xml:space="preserve"> Film drehen</w:t>
      </w:r>
    </w:p>
    <w:p w14:paraId="6E50F758" w14:textId="40D6F028" w:rsidR="001C1B1D" w:rsidRPr="001C1B1D" w:rsidRDefault="000349A0" w:rsidP="003204B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A7D1FA2" wp14:editId="7085F208">
                <wp:simplePos x="0" y="0"/>
                <wp:positionH relativeFrom="margin">
                  <wp:align>center</wp:align>
                </wp:positionH>
                <wp:positionV relativeFrom="paragraph">
                  <wp:posOffset>128829</wp:posOffset>
                </wp:positionV>
                <wp:extent cx="466725" cy="0"/>
                <wp:effectExtent l="38100" t="38100" r="66675" b="9525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line id="Gerader Verbinder 5" style="position:absolute;z-index:251658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spid="_x0000_s1026" strokecolor="#f79646 [3209]" strokeweight="2pt" from="0,10.15pt" to="36.75pt,10.15pt" w14:anchorId="232B1E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">
                <v:shadow on="t" color="black" opacity="24903f" offset="0,.55556mm" origin=",.5"/>
                <w10:wrap anchorx="margin"/>
              </v:line>
            </w:pict>
          </mc:Fallback>
        </mc:AlternateContent>
      </w:r>
    </w:p>
    <w:p w14:paraId="4D4D1554" w14:textId="77777777" w:rsidR="001C1B1D" w:rsidRDefault="000E5CDF" w:rsidP="003204BE">
      <w:pPr>
        <w:rPr>
          <w:rFonts w:asciiTheme="majorHAnsi" w:hAnsiTheme="majorHAnsi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6B68AE4" wp14:editId="73FB1368">
            <wp:extent cx="5753034" cy="7779224"/>
            <wp:effectExtent l="0" t="0" r="63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27" cy="781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A52D" w14:textId="37B2FE01" w:rsidR="003204BE" w:rsidRPr="003204BE" w:rsidRDefault="000E5CDF" w:rsidP="003204BE">
      <w:pPr>
        <w:rPr>
          <w:rFonts w:asciiTheme="majorHAnsi" w:hAnsiTheme="majorHAnsi"/>
          <w:sz w:val="24"/>
          <w:szCs w:val="24"/>
        </w:rPr>
      </w:pPr>
      <w:r w:rsidRPr="00FD3380">
        <w:rPr>
          <w:rFonts w:asciiTheme="majorHAnsi" w:hAnsiTheme="majorHAnsi"/>
          <w:sz w:val="24"/>
          <w:szCs w:val="24"/>
        </w:rPr>
        <w:t>Gute Erklärvideos dazu findet man auf You</w:t>
      </w:r>
      <w:r w:rsidR="00E921A6">
        <w:rPr>
          <w:rFonts w:asciiTheme="majorHAnsi" w:hAnsiTheme="majorHAnsi"/>
          <w:sz w:val="24"/>
          <w:szCs w:val="24"/>
        </w:rPr>
        <w:t>T</w:t>
      </w:r>
      <w:bookmarkStart w:id="1" w:name="_GoBack"/>
      <w:bookmarkEnd w:id="1"/>
      <w:r w:rsidRPr="00FD3380">
        <w:rPr>
          <w:rFonts w:asciiTheme="majorHAnsi" w:hAnsiTheme="majorHAnsi"/>
          <w:sz w:val="24"/>
          <w:szCs w:val="24"/>
        </w:rPr>
        <w:t xml:space="preserve">ube: z.B. hier </w:t>
      </w:r>
      <w:hyperlink r:id="rId11" w:history="1">
        <w:r w:rsidRPr="00FD3380">
          <w:rPr>
            <w:rStyle w:val="Hyperlink"/>
            <w:rFonts w:asciiTheme="majorHAnsi" w:hAnsiTheme="majorHAnsi"/>
            <w:sz w:val="24"/>
            <w:szCs w:val="24"/>
          </w:rPr>
          <w:t>Five-Shot-Regel</w:t>
        </w:r>
      </w:hyperlink>
      <w:r w:rsidR="004E2329" w:rsidRPr="00FD3380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oder auch </w:t>
      </w:r>
      <w:r w:rsidR="00C632D0" w:rsidRPr="00FD3380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>hier</w:t>
      </w:r>
      <w:r w:rsidR="00F550F3" w:rsidRPr="00FD3380">
        <w:rPr>
          <w:rStyle w:val="Hyperlink"/>
          <w:rFonts w:asciiTheme="majorHAnsi" w:hAnsiTheme="majorHAnsi"/>
          <w:color w:val="auto"/>
          <w:sz w:val="24"/>
          <w:szCs w:val="24"/>
          <w:u w:val="none"/>
        </w:rPr>
        <w:t xml:space="preserve"> </w:t>
      </w:r>
      <w:hyperlink r:id="rId12" w:history="1">
        <w:r w:rsidR="003204BE" w:rsidRPr="001C1B1D">
          <w:rPr>
            <w:rStyle w:val="Hyperlink"/>
            <w:rFonts w:asciiTheme="majorHAnsi" w:hAnsiTheme="majorHAnsi"/>
            <w:sz w:val="20"/>
            <w:szCs w:val="20"/>
          </w:rPr>
          <w:t xml:space="preserve">Tutorial Bildgestaltung #3 - Five Shots | </w:t>
        </w:r>
        <w:proofErr w:type="spellStart"/>
        <w:r w:rsidR="003204BE" w:rsidRPr="001C1B1D">
          <w:rPr>
            <w:rStyle w:val="Hyperlink"/>
            <w:rFonts w:asciiTheme="majorHAnsi" w:hAnsiTheme="majorHAnsi"/>
            <w:sz w:val="20"/>
            <w:szCs w:val="20"/>
          </w:rPr>
          <w:t>alpha</w:t>
        </w:r>
        <w:proofErr w:type="spellEnd"/>
        <w:r w:rsidR="003204BE" w:rsidRPr="001C1B1D">
          <w:rPr>
            <w:rStyle w:val="Hyperlink"/>
            <w:rFonts w:asciiTheme="majorHAnsi" w:hAnsiTheme="majorHAnsi"/>
            <w:sz w:val="20"/>
            <w:szCs w:val="20"/>
          </w:rPr>
          <w:t xml:space="preserve"> Lernen erklärt Medienkompetenz (so geht MEDIEN)</w:t>
        </w:r>
      </w:hyperlink>
    </w:p>
    <w:sectPr w:rsidR="003204BE" w:rsidRPr="003204BE" w:rsidSect="004D558E">
      <w:headerReference w:type="default" r:id="rId13"/>
      <w:footerReference w:type="default" r:id="rId14"/>
      <w:pgSz w:w="11906" w:h="16838"/>
      <w:pgMar w:top="1417" w:right="1417" w:bottom="426" w:left="1417" w:header="426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A2104B" w14:textId="77777777" w:rsidR="009F3B19" w:rsidRDefault="009F3B19" w:rsidP="005719B5">
      <w:pPr>
        <w:spacing w:after="0" w:line="240" w:lineRule="auto"/>
      </w:pPr>
      <w:r>
        <w:separator/>
      </w:r>
    </w:p>
    <w:p w14:paraId="2357F014" w14:textId="77777777" w:rsidR="009F3B19" w:rsidRDefault="009F3B19"/>
    <w:p w14:paraId="7FA1F924" w14:textId="77777777" w:rsidR="009F3B19" w:rsidRDefault="009F3B19" w:rsidP="00B24D1C"/>
  </w:endnote>
  <w:endnote w:type="continuationSeparator" w:id="0">
    <w:p w14:paraId="3E558770" w14:textId="77777777" w:rsidR="009F3B19" w:rsidRDefault="009F3B19" w:rsidP="005719B5">
      <w:pPr>
        <w:spacing w:after="0" w:line="240" w:lineRule="auto"/>
      </w:pPr>
      <w:r>
        <w:continuationSeparator/>
      </w:r>
    </w:p>
    <w:p w14:paraId="7239A5CE" w14:textId="77777777" w:rsidR="009F3B19" w:rsidRDefault="009F3B19"/>
    <w:p w14:paraId="289AD30A" w14:textId="77777777" w:rsidR="009F3B19" w:rsidRDefault="009F3B19" w:rsidP="00B24D1C"/>
  </w:endnote>
  <w:endnote w:type="continuationNotice" w:id="1">
    <w:p w14:paraId="2772B239" w14:textId="77777777" w:rsidR="009F3B19" w:rsidRDefault="009F3B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1263936"/>
      <w:docPartObj>
        <w:docPartGallery w:val="Page Numbers (Bottom of Page)"/>
        <w:docPartUnique/>
      </w:docPartObj>
    </w:sdtPr>
    <w:sdtEndPr/>
    <w:sdtContent>
      <w:p w14:paraId="0A587A9A" w14:textId="77777777" w:rsidR="00F70353" w:rsidRDefault="002A30BF" w:rsidP="00034423">
        <w:pPr>
          <w:pStyle w:val="Fuzeile"/>
          <w:jc w:val="right"/>
        </w:pPr>
        <w:r w:rsidRPr="002A30BF">
          <w:fldChar w:fldCharType="begin"/>
        </w:r>
        <w:r w:rsidRPr="002A30BF">
          <w:instrText>PAGE   \* MERGEFORMAT</w:instrText>
        </w:r>
        <w:r w:rsidRPr="002A30BF">
          <w:fldChar w:fldCharType="separate"/>
        </w:r>
        <w:r w:rsidR="00A4284D">
          <w:rPr>
            <w:noProof/>
          </w:rPr>
          <w:t>1</w:t>
        </w:r>
        <w:r w:rsidRPr="002A30BF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6901E" w14:textId="77777777" w:rsidR="009F3B19" w:rsidRDefault="009F3B19" w:rsidP="005719B5">
      <w:pPr>
        <w:spacing w:after="0" w:line="240" w:lineRule="auto"/>
      </w:pPr>
      <w:r>
        <w:separator/>
      </w:r>
    </w:p>
    <w:p w14:paraId="7FE3A5F6" w14:textId="77777777" w:rsidR="009F3B19" w:rsidRDefault="009F3B19"/>
    <w:p w14:paraId="5B62D11E" w14:textId="77777777" w:rsidR="009F3B19" w:rsidRDefault="009F3B19" w:rsidP="00B24D1C"/>
  </w:footnote>
  <w:footnote w:type="continuationSeparator" w:id="0">
    <w:p w14:paraId="273577A9" w14:textId="77777777" w:rsidR="009F3B19" w:rsidRDefault="009F3B19" w:rsidP="005719B5">
      <w:pPr>
        <w:spacing w:after="0" w:line="240" w:lineRule="auto"/>
      </w:pPr>
      <w:r>
        <w:continuationSeparator/>
      </w:r>
    </w:p>
    <w:p w14:paraId="493C653C" w14:textId="77777777" w:rsidR="009F3B19" w:rsidRDefault="009F3B19"/>
    <w:p w14:paraId="2D049CA5" w14:textId="77777777" w:rsidR="009F3B19" w:rsidRDefault="009F3B19" w:rsidP="00B24D1C"/>
  </w:footnote>
  <w:footnote w:type="continuationNotice" w:id="1">
    <w:p w14:paraId="2B519CAA" w14:textId="77777777" w:rsidR="009F3B19" w:rsidRDefault="009F3B1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C6201" w14:textId="63F92D6C" w:rsidR="005719B5" w:rsidRPr="005719B5" w:rsidRDefault="005719B5" w:rsidP="00B24D1C">
    <w:pPr>
      <w:pStyle w:val="Kopfzeile"/>
      <w:tabs>
        <w:tab w:val="clear" w:pos="4536"/>
        <w:tab w:val="left" w:pos="7088"/>
      </w:tabs>
      <w:spacing w:after="120"/>
      <w:ind w:left="1134"/>
      <w:jc w:val="right"/>
      <w:rPr>
        <w:sz w:val="20"/>
      </w:rPr>
    </w:pPr>
    <w:r w:rsidRPr="00B24D1C">
      <w:rPr>
        <w:rFonts w:asciiTheme="majorHAnsi" w:hAnsiTheme="majorHAnsi"/>
        <w:noProof/>
        <w:sz w:val="28"/>
        <w:szCs w:val="32"/>
        <w:lang w:eastAsia="de-DE"/>
      </w:rPr>
      <w:drawing>
        <wp:anchor distT="0" distB="0" distL="114300" distR="114300" simplePos="0" relativeHeight="251658240" behindDoc="1" locked="0" layoutInCell="1" allowOverlap="1" wp14:anchorId="0E9C84DA" wp14:editId="25A166E7">
          <wp:simplePos x="0" y="0"/>
          <wp:positionH relativeFrom="margin">
            <wp:posOffset>5080</wp:posOffset>
          </wp:positionH>
          <wp:positionV relativeFrom="margin">
            <wp:posOffset>-626745</wp:posOffset>
          </wp:positionV>
          <wp:extent cx="604520" cy="587375"/>
          <wp:effectExtent l="0" t="0" r="5080" b="3175"/>
          <wp:wrapTight wrapText="bothSides">
            <wp:wrapPolygon edited="0">
              <wp:start x="0" y="0"/>
              <wp:lineTo x="0" y="21016"/>
              <wp:lineTo x="21101" y="21016"/>
              <wp:lineTo x="21101" y="0"/>
              <wp:lineTo x="0" y="0"/>
            </wp:wrapPolygon>
          </wp:wrapTight>
          <wp:docPr id="6" name="Grafik 6" descr="http://www.kurt-schwitters.schule/wp-content/themes/kss/resourc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kurt-schwitters.schule/wp-content/themes/kss/resources/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520" cy="587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4D1C" w:rsidRPr="00B24D1C">
      <w:rPr>
        <w:rFonts w:asciiTheme="majorHAnsi" w:hAnsiTheme="majorHAnsi"/>
        <w:sz w:val="28"/>
        <w:szCs w:val="32"/>
      </w:rPr>
      <w:t>Methodenblätter Medienbildung</w:t>
    </w:r>
    <w:r w:rsidRPr="005719B5">
      <w:rPr>
        <w:sz w:val="20"/>
      </w:rPr>
      <w:tab/>
    </w:r>
    <w:r w:rsidR="0070547E">
      <w:rPr>
        <w:sz w:val="20"/>
      </w:rPr>
      <w:t xml:space="preserve">            </w:t>
    </w:r>
    <w:r w:rsidR="00B24D1C">
      <w:rPr>
        <w:sz w:val="20"/>
      </w:rPr>
      <w:t>Version: I / 202</w:t>
    </w:r>
    <w:r w:rsidR="0070547E">
      <w:rPr>
        <w:sz w:val="20"/>
      </w:rPr>
      <w:t>1</w:t>
    </w:r>
    <w:r w:rsidRPr="005719B5">
      <w:rPr>
        <w:sz w:val="20"/>
      </w:rPr>
      <w:tab/>
    </w:r>
  </w:p>
  <w:p w14:paraId="75187556" w14:textId="77777777" w:rsidR="005719B5" w:rsidRPr="00B24D1C" w:rsidRDefault="00B24D1C" w:rsidP="00916978">
    <w:pPr>
      <w:pStyle w:val="Kopfzeile"/>
      <w:tabs>
        <w:tab w:val="left" w:pos="7088"/>
      </w:tabs>
      <w:ind w:left="1134"/>
      <w:rPr>
        <w:color w:val="808080" w:themeColor="background1" w:themeShade="80"/>
        <w:sz w:val="20"/>
      </w:rPr>
    </w:pPr>
    <w:r w:rsidRPr="00B24D1C">
      <w:rPr>
        <w:color w:val="808080" w:themeColor="background1" w:themeShade="80"/>
        <w:sz w:val="20"/>
      </w:rPr>
      <w:t>Für die Jahrgänge 07 - 10</w:t>
    </w:r>
    <w:r w:rsidR="005719B5" w:rsidRPr="00B24D1C">
      <w:rPr>
        <w:color w:val="808080" w:themeColor="background1" w:themeShade="80"/>
        <w:sz w:val="20"/>
      </w:rPr>
      <w:tab/>
    </w:r>
    <w:r w:rsidR="005719B5" w:rsidRPr="00B24D1C">
      <w:rPr>
        <w:color w:val="808080" w:themeColor="background1" w:themeShade="80"/>
        <w:sz w:val="20"/>
      </w:rPr>
      <w:tab/>
    </w:r>
  </w:p>
  <w:p w14:paraId="465A4E31" w14:textId="77777777" w:rsidR="00F70353" w:rsidRPr="00B24D1C" w:rsidRDefault="00B24D1C" w:rsidP="00B24D1C">
    <w:pPr>
      <w:pStyle w:val="Kopfzeile"/>
      <w:tabs>
        <w:tab w:val="left" w:pos="7088"/>
      </w:tabs>
      <w:ind w:left="1134"/>
      <w:rPr>
        <w:color w:val="808080" w:themeColor="background1" w:themeShade="80"/>
        <w:sz w:val="20"/>
      </w:rPr>
    </w:pPr>
    <w:r w:rsidRPr="00B24D1C">
      <w:rPr>
        <w:color w:val="808080" w:themeColor="background1" w:themeShade="80"/>
        <w:sz w:val="20"/>
      </w:rPr>
      <w:t>Geeignet für alle Fächer; teilweise ergänzende fachspezifischen Hinweisen berücksichtigen!</w:t>
    </w:r>
    <w:r w:rsidR="005719B5" w:rsidRPr="00B24D1C">
      <w:rPr>
        <w:color w:val="808080" w:themeColor="background1" w:themeShade="80"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526347"/>
    <w:multiLevelType w:val="hybridMultilevel"/>
    <w:tmpl w:val="5660247C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B6A5A94"/>
    <w:multiLevelType w:val="hybridMultilevel"/>
    <w:tmpl w:val="6018F7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708"/>
  <w:autoHyphenation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D1C"/>
    <w:rsid w:val="00034423"/>
    <w:rsid w:val="000349A0"/>
    <w:rsid w:val="000B1689"/>
    <w:rsid w:val="000B2F5F"/>
    <w:rsid w:val="000E3B09"/>
    <w:rsid w:val="000E5CDF"/>
    <w:rsid w:val="00106D57"/>
    <w:rsid w:val="0013106F"/>
    <w:rsid w:val="001C1B1D"/>
    <w:rsid w:val="00254B8F"/>
    <w:rsid w:val="002A30BF"/>
    <w:rsid w:val="002C261C"/>
    <w:rsid w:val="002C3B97"/>
    <w:rsid w:val="002E530F"/>
    <w:rsid w:val="003204BE"/>
    <w:rsid w:val="0040109B"/>
    <w:rsid w:val="00403361"/>
    <w:rsid w:val="00406B93"/>
    <w:rsid w:val="0046068F"/>
    <w:rsid w:val="0049248C"/>
    <w:rsid w:val="004D558E"/>
    <w:rsid w:val="004E2329"/>
    <w:rsid w:val="00551122"/>
    <w:rsid w:val="005719B5"/>
    <w:rsid w:val="00611E78"/>
    <w:rsid w:val="00627541"/>
    <w:rsid w:val="00681BF3"/>
    <w:rsid w:val="0070547E"/>
    <w:rsid w:val="00717B11"/>
    <w:rsid w:val="007A6B04"/>
    <w:rsid w:val="007F466D"/>
    <w:rsid w:val="00802A6E"/>
    <w:rsid w:val="00835AEC"/>
    <w:rsid w:val="00844995"/>
    <w:rsid w:val="008612BA"/>
    <w:rsid w:val="008A3FBA"/>
    <w:rsid w:val="00916978"/>
    <w:rsid w:val="009333BA"/>
    <w:rsid w:val="0096513D"/>
    <w:rsid w:val="009D4958"/>
    <w:rsid w:val="009E3629"/>
    <w:rsid w:val="009F3B19"/>
    <w:rsid w:val="00A4284D"/>
    <w:rsid w:val="00B15E2C"/>
    <w:rsid w:val="00B24D1C"/>
    <w:rsid w:val="00C632D0"/>
    <w:rsid w:val="00C86602"/>
    <w:rsid w:val="00E47012"/>
    <w:rsid w:val="00E61B89"/>
    <w:rsid w:val="00E921A6"/>
    <w:rsid w:val="00F41A0F"/>
    <w:rsid w:val="00F550F3"/>
    <w:rsid w:val="00F70353"/>
    <w:rsid w:val="00FD3380"/>
    <w:rsid w:val="390771D7"/>
    <w:rsid w:val="719CF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5376AC1"/>
  <w15:docId w15:val="{DB6635F4-E30B-4737-AD0F-3146827E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19B5"/>
    <w:rPr>
      <w:rFonts w:ascii="Calibri Light" w:hAnsi="Calibri Light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0B2F5F"/>
    <w:pPr>
      <w:keepNext/>
      <w:keepLines/>
      <w:suppressLineNumbers/>
      <w:spacing w:before="480" w:after="0"/>
      <w:jc w:val="center"/>
      <w:outlineLvl w:val="0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24D1C"/>
    <w:pPr>
      <w:keepNext/>
      <w:keepLines/>
      <w:suppressLineNumbers/>
      <w:spacing w:before="200" w:after="120"/>
      <w:outlineLvl w:val="1"/>
    </w:pPr>
    <w:rPr>
      <w:rFonts w:asciiTheme="majorHAnsi" w:eastAsiaTheme="majorEastAsia" w:hAnsiTheme="majorHAnsi" w:cstheme="majorBidi"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71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19B5"/>
  </w:style>
  <w:style w:type="paragraph" w:styleId="Fuzeile">
    <w:name w:val="footer"/>
    <w:basedOn w:val="Standard"/>
    <w:link w:val="FuzeileZchn"/>
    <w:uiPriority w:val="99"/>
    <w:unhideWhenUsed/>
    <w:rsid w:val="00571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719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71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719B5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B2F5F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24D1C"/>
    <w:rPr>
      <w:rFonts w:asciiTheme="majorHAnsi" w:eastAsiaTheme="majorEastAsia" w:hAnsiTheme="majorHAnsi" w:cstheme="majorBidi"/>
      <w:bCs/>
      <w:sz w:val="26"/>
      <w:szCs w:val="26"/>
    </w:rPr>
  </w:style>
  <w:style w:type="paragraph" w:styleId="KeinLeerraum">
    <w:name w:val="No Spacing"/>
    <w:uiPriority w:val="1"/>
    <w:qFormat/>
    <w:rsid w:val="005719B5"/>
    <w:pPr>
      <w:spacing w:after="0" w:line="240" w:lineRule="auto"/>
    </w:pPr>
    <w:rPr>
      <w:rFonts w:ascii="Calibri Light" w:hAnsi="Calibri Light"/>
    </w:rPr>
  </w:style>
  <w:style w:type="character" w:styleId="Zeilennummer">
    <w:name w:val="line number"/>
    <w:basedOn w:val="Absatz-Standardschriftart"/>
    <w:uiPriority w:val="99"/>
    <w:semiHidden/>
    <w:unhideWhenUsed/>
    <w:rsid w:val="00F41A0F"/>
  </w:style>
  <w:style w:type="paragraph" w:styleId="Listenabsatz">
    <w:name w:val="List Paragraph"/>
    <w:basedOn w:val="Standard"/>
    <w:uiPriority w:val="34"/>
    <w:qFormat/>
    <w:rsid w:val="0091697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E5CD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0336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204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5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z-m-ewsEedQ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bwpcx-mscS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fa\OneDrive%20-%20kurt-schwitters.schule\Desktop\Neues%20Arbeitsblat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1A075266F99B49B55B8FE57BD86774" ma:contentTypeVersion="12" ma:contentTypeDescription="Ein neues Dokument erstellen." ma:contentTypeScope="" ma:versionID="0f9e3b187c7dd99e69afb8375f627a0d">
  <xsd:schema xmlns:xsd="http://www.w3.org/2001/XMLSchema" xmlns:xs="http://www.w3.org/2001/XMLSchema" xmlns:p="http://schemas.microsoft.com/office/2006/metadata/properties" xmlns:ns3="f9ec81d8-22bd-46b6-aee6-b142b3c36f9d" xmlns:ns4="908d7ee4-2a93-4a20-8090-0585659a30dc" targetNamespace="http://schemas.microsoft.com/office/2006/metadata/properties" ma:root="true" ma:fieldsID="14b14d129acaad4cac690abb76958b05" ns3:_="" ns4:_="">
    <xsd:import namespace="f9ec81d8-22bd-46b6-aee6-b142b3c36f9d"/>
    <xsd:import namespace="908d7ee4-2a93-4a20-8090-0585659a30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c81d8-22bd-46b6-aee6-b142b3c36f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8d7ee4-2a93-4a20-8090-0585659a3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FD6871-1D6D-4882-BA92-07753AF2C4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4E6B8CB-00CF-43E0-B635-EBC9A84765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E6D575-3FA5-4815-B6ED-0FAD6D3D0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c81d8-22bd-46b6-aee6-b142b3c36f9d"/>
    <ds:schemaRef ds:uri="908d7ee4-2a93-4a20-8090-0585659a3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Neues Arbeitsblatt.dotx</Template>
  <TotalTime>0</TotalTime>
  <Pages>1</Pages>
  <Words>47</Words>
  <Characters>298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Döring</dc:creator>
  <cp:keywords/>
  <cp:lastModifiedBy>Carsten Mahn</cp:lastModifiedBy>
  <cp:revision>20</cp:revision>
  <dcterms:created xsi:type="dcterms:W3CDTF">2021-11-03T14:06:00Z</dcterms:created>
  <dcterms:modified xsi:type="dcterms:W3CDTF">2021-11-04T18:35:00Z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0x0101007E1A075266F99B49B55B8FE57BD86774</vt:lpwstr>
  </property>
</Properties>
</file>