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EB3F1" w14:textId="6C7FD0BC" w:rsidR="00235F37" w:rsidRPr="00235F37" w:rsidRDefault="00235F37" w:rsidP="000700F4">
      <w:pPr>
        <w:keepNext/>
        <w:keepLines/>
        <w:suppressLineNumbers/>
        <w:spacing w:before="480" w:after="0"/>
        <w:jc w:val="center"/>
        <w:outlineLvl w:val="0"/>
        <w:rPr>
          <w:rFonts w:ascii="Cambria" w:eastAsia="Times New Roman" w:hAnsi="Cambria" w:cs="Times New Roman"/>
          <w:bCs/>
          <w:sz w:val="32"/>
          <w:szCs w:val="32"/>
        </w:rPr>
      </w:pPr>
      <w:r w:rsidRPr="00235F37">
        <w:rPr>
          <w:rFonts w:ascii="Cambria" w:eastAsia="Times New Roman" w:hAnsi="Cambria" w:cs="Times New Roman"/>
          <w:bCs/>
          <w:sz w:val="32"/>
          <w:szCs w:val="32"/>
        </w:rPr>
        <w:t xml:space="preserve">Arbeiten mit </w:t>
      </w:r>
      <w:r w:rsidR="008802F6">
        <w:rPr>
          <w:rFonts w:ascii="Cambria" w:eastAsia="Times New Roman" w:hAnsi="Cambria" w:cs="Times New Roman"/>
          <w:bCs/>
          <w:sz w:val="32"/>
          <w:szCs w:val="32"/>
        </w:rPr>
        <w:t>Microsoft Power Point</w:t>
      </w:r>
      <w:r w:rsidRPr="00235F37">
        <w:rPr>
          <w:rFonts w:ascii="Cambria" w:eastAsia="Times New Roman" w:hAnsi="Cambria" w:cs="Times New Roman"/>
          <w:bCs/>
          <w:sz w:val="32"/>
          <w:szCs w:val="32"/>
        </w:rPr>
        <w:t xml:space="preserve"> </w:t>
      </w:r>
      <w:r w:rsidRPr="00235F37"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BE8C4D9" wp14:editId="4BD46D95">
                <wp:simplePos x="0" y="0"/>
                <wp:positionH relativeFrom="column">
                  <wp:posOffset>2633980</wp:posOffset>
                </wp:positionH>
                <wp:positionV relativeFrom="paragraph">
                  <wp:posOffset>106045</wp:posOffset>
                </wp:positionV>
                <wp:extent cx="466725" cy="0"/>
                <wp:effectExtent l="38100" t="38100" r="66675" b="9525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F4D8F7" id="Gerader Verbinder 5" o:spid="_x0000_s1026" style="position:absolute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4pt,8.35pt" to="244.1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" strokecolor="#f79646" strokeweight="2pt">
                <v:shadow on="t" color="black" opacity="24903f" origin=",.5" offset="0,.55556mm"/>
              </v:line>
            </w:pict>
          </mc:Fallback>
        </mc:AlternateContent>
      </w:r>
    </w:p>
    <w:p w14:paraId="67CD52E6" w14:textId="45A645A7" w:rsidR="008760F0" w:rsidRPr="008760F0" w:rsidRDefault="0043176E" w:rsidP="008760F0">
      <w:pPr>
        <w:keepNext/>
        <w:keepLines/>
        <w:suppressLineNumbers/>
        <w:spacing w:before="200" w:after="120"/>
        <w:outlineLvl w:val="1"/>
        <w:rPr>
          <w:rFonts w:ascii="Cambria" w:eastAsia="Times New Roman" w:hAnsi="Cambria" w:cs="Times New Roman"/>
          <w:bCs/>
          <w:sz w:val="26"/>
          <w:szCs w:val="26"/>
        </w:rPr>
      </w:pPr>
      <w:r>
        <w:rPr>
          <w:rFonts w:ascii="Cambria" w:eastAsia="Times New Roman" w:hAnsi="Cambria" w:cs="Times New Roman"/>
          <w:bCs/>
          <w:noProof/>
          <w:sz w:val="26"/>
          <w:szCs w:val="26"/>
        </w:rPr>
        <w:drawing>
          <wp:anchor distT="0" distB="0" distL="114300" distR="114300" simplePos="0" relativeHeight="251706368" behindDoc="0" locked="0" layoutInCell="1" allowOverlap="1" wp14:anchorId="15ACA438" wp14:editId="0FA48C70">
            <wp:simplePos x="0" y="0"/>
            <wp:positionH relativeFrom="margin">
              <wp:posOffset>10160</wp:posOffset>
            </wp:positionH>
            <wp:positionV relativeFrom="margin">
              <wp:posOffset>761365</wp:posOffset>
            </wp:positionV>
            <wp:extent cx="603885" cy="547370"/>
            <wp:effectExtent l="0" t="0" r="5715" b="0"/>
            <wp:wrapSquare wrapText="bothSides"/>
            <wp:docPr id="61" name="Grafik 6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fik 61" descr="Ein Bild, das Text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0F0" w:rsidRPr="00235F37">
        <w:rPr>
          <w:rFonts w:ascii="Cambria" w:eastAsia="Times New Roman" w:hAnsi="Cambria" w:cs="Times New Roman"/>
          <w:bCs/>
          <w:sz w:val="26"/>
          <w:szCs w:val="26"/>
        </w:rPr>
        <w:t xml:space="preserve">Standards </w:t>
      </w:r>
    </w:p>
    <w:p w14:paraId="38E01C4F" w14:textId="159397CD" w:rsidR="004A225A" w:rsidRDefault="00235F37" w:rsidP="008F3180">
      <w:pPr>
        <w:rPr>
          <w:rFonts w:eastAsia="Calibri" w:cs="Times New Roman"/>
        </w:rPr>
      </w:pPr>
      <w:r w:rsidRPr="00235F37">
        <w:rPr>
          <w:rFonts w:eastAsia="Calibri" w:cs="Times New Roman"/>
        </w:rPr>
        <w:t>Um ein vergleichbare und auch bewertbare Lernprodukte zu ermöglichen sind folgende Standards einzuhalten</w:t>
      </w:r>
      <w:r w:rsidR="00D47C0C">
        <w:rPr>
          <w:rFonts w:eastAsia="Calibri" w:cs="Times New Roman"/>
        </w:rPr>
        <w:t>.</w:t>
      </w:r>
    </w:p>
    <w:p w14:paraId="117C7CC0" w14:textId="4ADA9785" w:rsidR="008802F6" w:rsidRDefault="0043176E" w:rsidP="00DF3DD2">
      <w:pPr>
        <w:keepNext/>
        <w:keepLines/>
        <w:suppressLineNumbers/>
        <w:spacing w:before="200" w:after="120"/>
        <w:outlineLvl w:val="1"/>
        <w:rPr>
          <w:rFonts w:ascii="Cambria" w:eastAsia="Times New Roman" w:hAnsi="Cambria" w:cs="Times New Roman"/>
          <w:bCs/>
          <w:sz w:val="24"/>
          <w:szCs w:val="24"/>
        </w:rPr>
      </w:pPr>
      <w:r>
        <w:rPr>
          <w:rFonts w:ascii="Cambria" w:eastAsia="Times New Roman" w:hAnsi="Cambria" w:cs="Times New Roman"/>
          <w:bCs/>
          <w:noProof/>
          <w:sz w:val="26"/>
          <w:szCs w:val="26"/>
        </w:rPr>
        <w:drawing>
          <wp:anchor distT="0" distB="0" distL="114300" distR="114300" simplePos="0" relativeHeight="251707392" behindDoc="0" locked="0" layoutInCell="1" allowOverlap="1" wp14:anchorId="4ACAF0C2" wp14:editId="3C09194D">
            <wp:simplePos x="0" y="0"/>
            <wp:positionH relativeFrom="margin">
              <wp:posOffset>3234055</wp:posOffset>
            </wp:positionH>
            <wp:positionV relativeFrom="margin">
              <wp:posOffset>1975485</wp:posOffset>
            </wp:positionV>
            <wp:extent cx="2657475" cy="956310"/>
            <wp:effectExtent l="0" t="0" r="0" b="0"/>
            <wp:wrapSquare wrapText="bothSides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Grafik 6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eastAsia="Times New Roman" w:hAnsi="Cambria" w:cs="Times New Roman"/>
          <w:bCs/>
          <w:sz w:val="24"/>
          <w:szCs w:val="24"/>
        </w:rPr>
        <w:br/>
      </w:r>
      <w:r w:rsidR="008802F6">
        <w:rPr>
          <w:rFonts w:ascii="Cambria" w:eastAsia="Times New Roman" w:hAnsi="Cambria" w:cs="Times New Roman"/>
          <w:bCs/>
          <w:sz w:val="24"/>
          <w:szCs w:val="24"/>
        </w:rPr>
        <w:t>Designauswahl</w:t>
      </w:r>
    </w:p>
    <w:p w14:paraId="398D5389" w14:textId="71BCD2F9" w:rsidR="0043176E" w:rsidRPr="0043176E" w:rsidRDefault="008802F6" w:rsidP="0043176E">
      <w:pPr>
        <w:keepNext/>
        <w:keepLines/>
        <w:suppressLineNumbers/>
        <w:spacing w:before="200" w:after="120"/>
        <w:outlineLvl w:val="1"/>
        <w:rPr>
          <w:rFonts w:eastAsia="Calibri" w:cs="Times New Roman"/>
        </w:rPr>
      </w:pPr>
      <w:r>
        <w:rPr>
          <w:rFonts w:eastAsia="Calibri" w:cs="Times New Roman"/>
        </w:rPr>
        <w:t xml:space="preserve">Für die Gestaltung der Folien kann ein </w:t>
      </w:r>
      <w:r w:rsidRPr="008802F6">
        <w:rPr>
          <w:rFonts w:eastAsia="Calibri" w:cs="Times New Roman"/>
          <w:u w:val="single"/>
        </w:rPr>
        <w:t>passendes</w:t>
      </w:r>
      <w:r>
        <w:rPr>
          <w:rFonts w:eastAsia="Calibri" w:cs="Times New Roman"/>
        </w:rPr>
        <w:t xml:space="preserve"> Design (Vorlage) ausgewählt werden.</w:t>
      </w:r>
      <w:r w:rsidR="0043176E">
        <w:rPr>
          <w:rFonts w:eastAsia="Calibri" w:cs="Times New Roman"/>
        </w:rPr>
        <w:t xml:space="preserve"> Wähle eine dezente und zum Thema passende Vorlage aus. Du kannst auch eine „leere“ Präsentation auswählen und diese dann selbst gestalten.</w:t>
      </w:r>
      <w:r w:rsidR="0043176E">
        <w:rPr>
          <w:rFonts w:eastAsia="Calibri" w:cs="Times New Roman"/>
        </w:rPr>
        <w:br/>
      </w:r>
    </w:p>
    <w:p w14:paraId="45159F2E" w14:textId="73F6926A" w:rsidR="008802F6" w:rsidRPr="00170108" w:rsidRDefault="0043176E" w:rsidP="008802F6">
      <w:pPr>
        <w:keepNext/>
        <w:keepLines/>
        <w:suppressLineNumbers/>
        <w:spacing w:before="200" w:after="120"/>
        <w:outlineLvl w:val="1"/>
        <w:rPr>
          <w:rFonts w:ascii="Cambria" w:eastAsia="Times New Roman" w:hAnsi="Cambria" w:cs="Times New Roman"/>
          <w:bCs/>
          <w:sz w:val="24"/>
          <w:szCs w:val="24"/>
        </w:rPr>
      </w:pPr>
      <w:r>
        <w:rPr>
          <w:rFonts w:eastAsia="Calibri" w:cs="Times New Roman"/>
          <w:noProof/>
        </w:rPr>
        <w:drawing>
          <wp:anchor distT="0" distB="0" distL="114300" distR="114300" simplePos="0" relativeHeight="251708416" behindDoc="0" locked="0" layoutInCell="1" allowOverlap="1" wp14:anchorId="50B39AC7" wp14:editId="776BB06B">
            <wp:simplePos x="0" y="0"/>
            <wp:positionH relativeFrom="margin">
              <wp:posOffset>3259904</wp:posOffset>
            </wp:positionH>
            <wp:positionV relativeFrom="margin">
              <wp:posOffset>3354967</wp:posOffset>
            </wp:positionV>
            <wp:extent cx="2667000" cy="1654175"/>
            <wp:effectExtent l="0" t="0" r="0" b="0"/>
            <wp:wrapSquare wrapText="bothSides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rafik 6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90"/>
                    <a:stretch/>
                  </pic:blipFill>
                  <pic:spPr bwMode="auto">
                    <a:xfrm>
                      <a:off x="0" y="0"/>
                      <a:ext cx="2667000" cy="165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2F6">
        <w:rPr>
          <w:rFonts w:ascii="Cambria" w:eastAsia="Times New Roman" w:hAnsi="Cambria" w:cs="Times New Roman"/>
          <w:bCs/>
          <w:sz w:val="24"/>
          <w:szCs w:val="24"/>
        </w:rPr>
        <w:t>Deckblatt / Erste Folie</w:t>
      </w:r>
    </w:p>
    <w:p w14:paraId="4A49C896" w14:textId="160CB267" w:rsidR="008802F6" w:rsidRPr="008802F6" w:rsidRDefault="008802F6" w:rsidP="008802F6">
      <w:pPr>
        <w:pStyle w:val="Listenabsatz"/>
        <w:numPr>
          <w:ilvl w:val="0"/>
          <w:numId w:val="9"/>
        </w:numPr>
        <w:rPr>
          <w:rFonts w:eastAsia="Calibri" w:cs="Times New Roman"/>
        </w:rPr>
      </w:pPr>
      <w:r>
        <w:rPr>
          <w:rFonts w:eastAsia="Calibri" w:cs="Times New Roman"/>
        </w:rPr>
        <w:t>Titel/Thema</w:t>
      </w:r>
    </w:p>
    <w:p w14:paraId="0BA10194" w14:textId="52FCC3F8" w:rsidR="008802F6" w:rsidRDefault="008802F6" w:rsidP="008802F6">
      <w:pPr>
        <w:pStyle w:val="Listenabsatz"/>
        <w:numPr>
          <w:ilvl w:val="0"/>
          <w:numId w:val="9"/>
        </w:numPr>
        <w:rPr>
          <w:rFonts w:eastAsia="Calibri" w:cs="Times New Roman"/>
        </w:rPr>
      </w:pPr>
      <w:r>
        <w:rPr>
          <w:rFonts w:eastAsia="Calibri" w:cs="Times New Roman"/>
        </w:rPr>
        <w:t xml:space="preserve">Name </w:t>
      </w:r>
      <w:proofErr w:type="spellStart"/>
      <w:r>
        <w:rPr>
          <w:rFonts w:eastAsia="Calibri" w:cs="Times New Roman"/>
        </w:rPr>
        <w:t>des_r</w:t>
      </w:r>
      <w:proofErr w:type="spellEnd"/>
      <w:r>
        <w:rPr>
          <w:rFonts w:eastAsia="Calibri" w:cs="Times New Roman"/>
        </w:rPr>
        <w:t xml:space="preserve"> </w:t>
      </w:r>
      <w:proofErr w:type="spellStart"/>
      <w:r>
        <w:rPr>
          <w:rFonts w:eastAsia="Calibri" w:cs="Times New Roman"/>
        </w:rPr>
        <w:t>Autors_in</w:t>
      </w:r>
      <w:proofErr w:type="spellEnd"/>
    </w:p>
    <w:p w14:paraId="1EB29982" w14:textId="14ED7F89" w:rsidR="008802F6" w:rsidRDefault="008802F6" w:rsidP="008802F6">
      <w:pPr>
        <w:pStyle w:val="Listenabsatz"/>
        <w:numPr>
          <w:ilvl w:val="0"/>
          <w:numId w:val="9"/>
        </w:numPr>
        <w:rPr>
          <w:rFonts w:eastAsia="Calibri" w:cs="Times New Roman"/>
        </w:rPr>
      </w:pPr>
      <w:r>
        <w:rPr>
          <w:rFonts w:eastAsia="Calibri" w:cs="Times New Roman"/>
        </w:rPr>
        <w:t>Fach, Klasse, Schuljahr, ggf. Datum / Bearbeitungszeit, Schule angeben</w:t>
      </w:r>
    </w:p>
    <w:p w14:paraId="70509718" w14:textId="3A3B2ED6" w:rsidR="008802F6" w:rsidRPr="008802F6" w:rsidRDefault="008802F6" w:rsidP="008802F6">
      <w:pPr>
        <w:pStyle w:val="Listenabsatz"/>
        <w:numPr>
          <w:ilvl w:val="0"/>
          <w:numId w:val="9"/>
        </w:numPr>
        <w:rPr>
          <w:rFonts w:eastAsia="Calibri" w:cs="Times New Roman"/>
        </w:rPr>
      </w:pPr>
      <w:r>
        <w:rPr>
          <w:rFonts w:eastAsia="Calibri" w:cs="Times New Roman"/>
        </w:rPr>
        <w:t>Ggf. passende Illustration einfügen (Quelle angeben)</w:t>
      </w:r>
    </w:p>
    <w:p w14:paraId="35D4468F" w14:textId="6D2C69E8" w:rsidR="00DF3DD2" w:rsidRPr="00170108" w:rsidRDefault="0043176E" w:rsidP="00DF3DD2">
      <w:pPr>
        <w:keepNext/>
        <w:keepLines/>
        <w:suppressLineNumbers/>
        <w:spacing w:before="200" w:after="120"/>
        <w:outlineLvl w:val="1"/>
        <w:rPr>
          <w:rFonts w:ascii="Cambria" w:eastAsia="Times New Roman" w:hAnsi="Cambria" w:cs="Times New Roman"/>
          <w:bCs/>
          <w:sz w:val="24"/>
          <w:szCs w:val="24"/>
        </w:rPr>
      </w:pPr>
      <w:r>
        <w:rPr>
          <w:rFonts w:ascii="Cambria" w:eastAsia="Times New Roman" w:hAnsi="Cambria" w:cs="Times New Roman"/>
          <w:bCs/>
          <w:sz w:val="24"/>
          <w:szCs w:val="24"/>
        </w:rPr>
        <w:br/>
      </w:r>
      <w:r w:rsidR="00DF3DD2" w:rsidRPr="00170108">
        <w:rPr>
          <w:rFonts w:ascii="Cambria" w:eastAsia="Times New Roman" w:hAnsi="Cambria" w:cs="Times New Roman"/>
          <w:bCs/>
          <w:sz w:val="24"/>
          <w:szCs w:val="24"/>
        </w:rPr>
        <w:t>Formatierungen</w:t>
      </w:r>
    </w:p>
    <w:p w14:paraId="05D3F9A9" w14:textId="57F403A3" w:rsidR="00A303F2" w:rsidRDefault="008802F6" w:rsidP="00B052F5">
      <w:pPr>
        <w:rPr>
          <w:rFonts w:eastAsia="Calibri" w:cs="Times New Roman"/>
        </w:rPr>
      </w:pPr>
      <w:r>
        <w:rPr>
          <w:rFonts w:eastAsia="Calibri" w:cs="Times New Roman"/>
        </w:rPr>
        <w:t>Ähnlich wie in Microsoft Word sollten auch in Power Point die gängigsten Formatierungsregeln eingehalten werden.</w:t>
      </w:r>
      <w:r w:rsidR="00A303F2">
        <w:rPr>
          <w:rFonts w:eastAsia="Calibri" w:cs="Times New Roman"/>
        </w:rPr>
        <w:t xml:space="preserve"> </w:t>
      </w:r>
    </w:p>
    <w:p w14:paraId="3A47B2BD" w14:textId="7392C7DD" w:rsidR="00A303F2" w:rsidRPr="003875D9" w:rsidRDefault="00A303F2" w:rsidP="00B052F5">
      <w:pPr>
        <w:rPr>
          <w:rFonts w:eastAsia="Calibri" w:cs="Times New Roman"/>
          <w:i/>
          <w:iCs/>
        </w:rPr>
      </w:pPr>
      <w:r w:rsidRPr="00A303F2">
        <w:rPr>
          <w:rFonts w:eastAsia="Calibri" w:cs="Times New Roman"/>
          <w:i/>
          <w:iCs/>
        </w:rPr>
        <w:t>Um ein Referat/einen Vortrag zu begleiten, dürfen nur wenige ausgewählte Inhalte (möglichst in prägnanten Stichpunkten auf die Folie, damit das Publikum den Inhalten folgen kann.</w:t>
      </w:r>
    </w:p>
    <w:p w14:paraId="6EC4612D" w14:textId="52DC19DA" w:rsidR="00A303F2" w:rsidRDefault="003875D9" w:rsidP="00B052F5">
      <w:pPr>
        <w:rPr>
          <w:rFonts w:eastAsia="Calibri" w:cs="Times New Roman"/>
        </w:rPr>
      </w:pP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0B21AB" wp14:editId="597A8B07">
                <wp:simplePos x="0" y="0"/>
                <wp:positionH relativeFrom="column">
                  <wp:posOffset>4663440</wp:posOffset>
                </wp:positionH>
                <wp:positionV relativeFrom="paragraph">
                  <wp:posOffset>86694</wp:posOffset>
                </wp:positionV>
                <wp:extent cx="998220" cy="312420"/>
                <wp:effectExtent l="0" t="0" r="5080" b="5080"/>
                <wp:wrapNone/>
                <wp:docPr id="59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2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07DFDA" w14:textId="5AA8545A" w:rsidR="003875D9" w:rsidRDefault="003875D9" w:rsidP="003875D9">
                            <w:r>
                              <w:t>Zeilenabstand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B21AB" id="_x0000_t202" coordsize="21600,21600" o:spt="202" path="m,l,21600r21600,l21600,xe">
                <v:stroke joinstyle="miter"/>
                <v:path gradientshapeok="t" o:connecttype="rect"/>
              </v:shapetype>
              <v:shape id="Textfeld 59" o:spid="_x0000_s1026" type="#_x0000_t202" style="position:absolute;margin-left:367.2pt;margin-top:6.85pt;width:78.6pt;height:24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" fillcolor="white [3201]" stroked="f" strokeweight=".5pt">
                <v:textbox>
                  <w:txbxContent>
                    <w:p w14:paraId="0407DFDA" w14:textId="5AA8545A" w:rsidR="003875D9" w:rsidRDefault="003875D9" w:rsidP="003875D9">
                      <w:r>
                        <w:t>Zeilenabstand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15CD08" wp14:editId="3710614C">
                <wp:simplePos x="0" y="0"/>
                <wp:positionH relativeFrom="column">
                  <wp:posOffset>4458335</wp:posOffset>
                </wp:positionH>
                <wp:positionV relativeFrom="paragraph">
                  <wp:posOffset>27004</wp:posOffset>
                </wp:positionV>
                <wp:extent cx="1376680" cy="353695"/>
                <wp:effectExtent l="12700" t="12700" r="7620" b="1460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536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B60744" id="Oval 60" o:spid="_x0000_s1026" style="position:absolute;margin-left:351.05pt;margin-top:2.15pt;width:108.4pt;height:27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" filled="f" strokecolor="yellow" strokeweight="2pt"/>
            </w:pict>
          </mc:Fallback>
        </mc:AlternateContent>
      </w: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850370" wp14:editId="56687641">
                <wp:simplePos x="0" y="0"/>
                <wp:positionH relativeFrom="column">
                  <wp:posOffset>1214120</wp:posOffset>
                </wp:positionH>
                <wp:positionV relativeFrom="paragraph">
                  <wp:posOffset>18414</wp:posOffset>
                </wp:positionV>
                <wp:extent cx="1075690" cy="337820"/>
                <wp:effectExtent l="12700" t="12700" r="16510" b="1778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690" cy="3378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E9398E" id="Oval 18" o:spid="_x0000_s1026" style="position:absolute;margin-left:95.6pt;margin-top:1.45pt;width:84.7pt;height:26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" filled="f" strokecolor="red" strokeweight="2pt"/>
            </w:pict>
          </mc:Fallback>
        </mc:AlternateContent>
      </w: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7305C9" wp14:editId="35CB41EE">
                <wp:simplePos x="0" y="0"/>
                <wp:positionH relativeFrom="column">
                  <wp:posOffset>1428784</wp:posOffset>
                </wp:positionH>
                <wp:positionV relativeFrom="paragraph">
                  <wp:posOffset>37298</wp:posOffset>
                </wp:positionV>
                <wp:extent cx="770021" cy="312821"/>
                <wp:effectExtent l="0" t="0" r="5080" b="5080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021" cy="312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5BB48D" w14:textId="182D0C55" w:rsidR="003875D9" w:rsidRDefault="003875D9">
                            <w:r>
                              <w:t>Schriftart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305C9" id="Textfeld 42" o:spid="_x0000_s1027" type="#_x0000_t202" style="position:absolute;margin-left:112.5pt;margin-top:2.95pt;width:60.65pt;height:24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" fillcolor="white [3201]" stroked="f" strokeweight=".5pt">
                <v:textbox>
                  <w:txbxContent>
                    <w:p w14:paraId="1D5BB48D" w14:textId="182D0C55" w:rsidR="003875D9" w:rsidRDefault="003875D9">
                      <w:r>
                        <w:t>Schriftart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51071" behindDoc="0" locked="0" layoutInCell="1" allowOverlap="1" wp14:anchorId="2BD4A873" wp14:editId="0AE2C214">
                <wp:simplePos x="0" y="0"/>
                <wp:positionH relativeFrom="column">
                  <wp:posOffset>2468111</wp:posOffset>
                </wp:positionH>
                <wp:positionV relativeFrom="paragraph">
                  <wp:posOffset>52070</wp:posOffset>
                </wp:positionV>
                <wp:extent cx="908384" cy="312821"/>
                <wp:effectExtent l="0" t="0" r="6350" b="5080"/>
                <wp:wrapNone/>
                <wp:docPr id="44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384" cy="312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C41918" w14:textId="5DAE4AF7" w:rsidR="003875D9" w:rsidRDefault="003875D9" w:rsidP="003875D9">
                            <w:r>
                              <w:t>Schriftgröße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4A873" id="Textfeld 44" o:spid="_x0000_s1028" type="#_x0000_t202" style="position:absolute;margin-left:194.35pt;margin-top:4.1pt;width:71.55pt;height:24.65pt;z-index:251651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" fillcolor="white [3201]" stroked="f" strokeweight=".5pt">
                <v:textbox>
                  <w:txbxContent>
                    <w:p w14:paraId="76C41918" w14:textId="5DAE4AF7" w:rsidR="003875D9" w:rsidRDefault="003875D9" w:rsidP="003875D9">
                      <w:r>
                        <w:t>Schriftgröße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3C0DDE" wp14:editId="4DD06B29">
                <wp:simplePos x="0" y="0"/>
                <wp:positionH relativeFrom="column">
                  <wp:posOffset>2366678</wp:posOffset>
                </wp:positionH>
                <wp:positionV relativeFrom="paragraph">
                  <wp:posOffset>10795</wp:posOffset>
                </wp:positionV>
                <wp:extent cx="1106237" cy="354263"/>
                <wp:effectExtent l="12700" t="12700" r="11430" b="1460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237" cy="35426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965DE8" id="Oval 34" o:spid="_x0000_s1026" style="position:absolute;margin-left:186.35pt;margin-top:.85pt;width:87.1pt;height:27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" filled="f" strokecolor="#00b0f0" strokeweight="2pt"/>
            </w:pict>
          </mc:Fallback>
        </mc:AlternateContent>
      </w:r>
    </w:p>
    <w:p w14:paraId="2EEB0907" w14:textId="6D12A3E6" w:rsidR="00A303F2" w:rsidRDefault="0043176E" w:rsidP="00B052F5">
      <w:pPr>
        <w:rPr>
          <w:rFonts w:eastAsia="Calibri" w:cs="Times New Roman"/>
        </w:rPr>
      </w:pP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D69876" wp14:editId="050ED3A6">
                <wp:simplePos x="0" y="0"/>
                <wp:positionH relativeFrom="column">
                  <wp:posOffset>1692275</wp:posOffset>
                </wp:positionH>
                <wp:positionV relativeFrom="paragraph">
                  <wp:posOffset>963407</wp:posOffset>
                </wp:positionV>
                <wp:extent cx="883285" cy="282575"/>
                <wp:effectExtent l="12700" t="12700" r="18415" b="952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285" cy="282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653CA12" id="Oval 22" o:spid="_x0000_s1026" style="position:absolute;margin-left:133.25pt;margin-top:75.85pt;width:69.55pt;height:22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" filled="f" strokecolor="#ffc000" strokeweight="2pt"/>
            </w:pict>
          </mc:Fallback>
        </mc:AlternateContent>
      </w:r>
      <w:r>
        <w:rPr>
          <w:rFonts w:eastAsia="Calibri" w:cs="Times New Roman"/>
          <w:noProof/>
        </w:rPr>
        <w:drawing>
          <wp:anchor distT="0" distB="0" distL="114300" distR="114300" simplePos="0" relativeHeight="251681792" behindDoc="0" locked="0" layoutInCell="1" allowOverlap="1" wp14:anchorId="309803CA" wp14:editId="1934A533">
            <wp:simplePos x="0" y="0"/>
            <wp:positionH relativeFrom="margin">
              <wp:posOffset>51323</wp:posOffset>
            </wp:positionH>
            <wp:positionV relativeFrom="margin">
              <wp:posOffset>7033260</wp:posOffset>
            </wp:positionV>
            <wp:extent cx="5940425" cy="1101090"/>
            <wp:effectExtent l="0" t="0" r="3175" b="3810"/>
            <wp:wrapSquare wrapText="bothSides"/>
            <wp:docPr id="41" name="Grafik 4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k 41" descr="Ein Bild, das Text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EEA62E" wp14:editId="3437F2A0">
                <wp:simplePos x="0" y="0"/>
                <wp:positionH relativeFrom="column">
                  <wp:posOffset>1643492</wp:posOffset>
                </wp:positionH>
                <wp:positionV relativeFrom="paragraph">
                  <wp:posOffset>695325</wp:posOffset>
                </wp:positionV>
                <wp:extent cx="1401445" cy="282575"/>
                <wp:effectExtent l="12700" t="12700" r="8255" b="952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1445" cy="282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E0AD157" id="Oval 9" o:spid="_x0000_s1026" style="position:absolute;margin-left:129.4pt;margin-top:54.75pt;width:110.35pt;height:22.2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" filled="f" strokecolor="red" strokeweight="2pt"/>
            </w:pict>
          </mc:Fallback>
        </mc:AlternateContent>
      </w: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845180" wp14:editId="511CCAEA">
                <wp:simplePos x="0" y="0"/>
                <wp:positionH relativeFrom="column">
                  <wp:posOffset>3098688</wp:posOffset>
                </wp:positionH>
                <wp:positionV relativeFrom="paragraph">
                  <wp:posOffset>681990</wp:posOffset>
                </wp:positionV>
                <wp:extent cx="432435" cy="282575"/>
                <wp:effectExtent l="12700" t="12700" r="12065" b="952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" cy="282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9BE0F3E" id="Oval 29" o:spid="_x0000_s1026" style="position:absolute;margin-left:244pt;margin-top:53.7pt;width:34.05pt;height:22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" filled="f" strokecolor="#00b0f0" strokeweight="2pt"/>
            </w:pict>
          </mc:Fallback>
        </mc:AlternateContent>
      </w: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883501" wp14:editId="7CD329E5">
                <wp:simplePos x="0" y="0"/>
                <wp:positionH relativeFrom="column">
                  <wp:posOffset>3629772</wp:posOffset>
                </wp:positionH>
                <wp:positionV relativeFrom="paragraph">
                  <wp:posOffset>927100</wp:posOffset>
                </wp:positionV>
                <wp:extent cx="667385" cy="282575"/>
                <wp:effectExtent l="12700" t="12700" r="18415" b="952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282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18E17D" id="Oval 10" o:spid="_x0000_s1026" style="position:absolute;margin-left:285.8pt;margin-top:73pt;width:52.55pt;height:22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" filled="f" strokecolor="#00b050" strokeweight="2pt"/>
            </w:pict>
          </mc:Fallback>
        </mc:AlternateContent>
      </w: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8230C9" wp14:editId="70CD5194">
                <wp:simplePos x="0" y="0"/>
                <wp:positionH relativeFrom="column">
                  <wp:posOffset>4336527</wp:posOffset>
                </wp:positionH>
                <wp:positionV relativeFrom="paragraph">
                  <wp:posOffset>951230</wp:posOffset>
                </wp:positionV>
                <wp:extent cx="949325" cy="281940"/>
                <wp:effectExtent l="12700" t="12700" r="15875" b="1016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325" cy="281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B2E681" id="Oval 39" o:spid="_x0000_s1026" style="position:absolute;margin-left:341.45pt;margin-top:74.9pt;width:74.75pt;height:22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" filled="f" strokecolor="#7030a0" strokeweight="2pt"/>
            </w:pict>
          </mc:Fallback>
        </mc:AlternateContent>
      </w: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A8C1862" wp14:editId="06AEA9F8">
                <wp:simplePos x="0" y="0"/>
                <wp:positionH relativeFrom="column">
                  <wp:posOffset>5499847</wp:posOffset>
                </wp:positionH>
                <wp:positionV relativeFrom="paragraph">
                  <wp:posOffset>695325</wp:posOffset>
                </wp:positionV>
                <wp:extent cx="467995" cy="281940"/>
                <wp:effectExtent l="12700" t="12700" r="14605" b="1016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281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1B2039" id="Oval 56" o:spid="_x0000_s1026" style="position:absolute;margin-left:433.05pt;margin-top:54.75pt;width:36.85pt;height:22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" filled="f" strokecolor="yellow" strokeweight="2pt"/>
            </w:pict>
          </mc:Fallback>
        </mc:AlternateContent>
      </w:r>
    </w:p>
    <w:p w14:paraId="13072D0C" w14:textId="3E6B8EE3" w:rsidR="00A303F2" w:rsidRDefault="003875D9" w:rsidP="00B052F5">
      <w:pPr>
        <w:rPr>
          <w:rFonts w:eastAsia="Calibri" w:cs="Times New Roman"/>
        </w:rPr>
      </w:pP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8EBD4F" wp14:editId="4D4D1B25">
                <wp:simplePos x="0" y="0"/>
                <wp:positionH relativeFrom="column">
                  <wp:posOffset>3165642</wp:posOffset>
                </wp:positionH>
                <wp:positionV relativeFrom="paragraph">
                  <wp:posOffset>1018807</wp:posOffset>
                </wp:positionV>
                <wp:extent cx="1822116" cy="426453"/>
                <wp:effectExtent l="12700" t="12700" r="6985" b="1841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116" cy="42645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0C3907" id="Oval 14" o:spid="_x0000_s1026" style="position:absolute;margin-left:249.25pt;margin-top:80.2pt;width:143.45pt;height:33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" filled="f" strokecolor="#00b050" strokeweight="2pt"/>
            </w:pict>
          </mc:Fallback>
        </mc:AlternateContent>
      </w: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50046" behindDoc="0" locked="0" layoutInCell="1" allowOverlap="1" wp14:anchorId="4DF7BF7B" wp14:editId="41C2BCB1">
                <wp:simplePos x="0" y="0"/>
                <wp:positionH relativeFrom="column">
                  <wp:posOffset>26336</wp:posOffset>
                </wp:positionH>
                <wp:positionV relativeFrom="paragraph">
                  <wp:posOffset>1096645</wp:posOffset>
                </wp:positionV>
                <wp:extent cx="2630805" cy="312420"/>
                <wp:effectExtent l="0" t="0" r="0" b="5080"/>
                <wp:wrapNone/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0805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717F2" w14:textId="760BA5F4" w:rsidR="003875D9" w:rsidRDefault="003875D9" w:rsidP="003875D9">
                            <w:r>
                              <w:rPr>
                                <w:b/>
                                <w:bCs/>
                              </w:rPr>
                              <w:t>f</w:t>
                            </w:r>
                            <w:r w:rsidRPr="003875D9">
                              <w:rPr>
                                <w:b/>
                                <w:bCs/>
                              </w:rPr>
                              <w:t>ett</w:t>
                            </w:r>
                            <w:r>
                              <w:t xml:space="preserve">, </w:t>
                            </w:r>
                            <w:r w:rsidRPr="003875D9">
                              <w:rPr>
                                <w:i/>
                                <w:iCs/>
                              </w:rPr>
                              <w:t>kursiv</w:t>
                            </w:r>
                            <w:r>
                              <w:t xml:space="preserve">, </w:t>
                            </w:r>
                            <w:r w:rsidRPr="003875D9">
                              <w:rPr>
                                <w:u w:val="single"/>
                              </w:rPr>
                              <w:t>unterstrichen</w:t>
                            </w:r>
                            <w:r>
                              <w:t xml:space="preserve">, </w:t>
                            </w:r>
                            <w:r w:rsidRPr="003875D9">
                              <w:rPr>
                                <w:strike/>
                              </w:rPr>
                              <w:t>durchgestrichen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7BF7B" id="Textfeld 47" o:spid="_x0000_s1029" type="#_x0000_t202" style="position:absolute;margin-left:2.05pt;margin-top:86.35pt;width:207.15pt;height:24.6pt;z-index:2516500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" fillcolor="white [3201]" stroked="f" strokeweight=".5pt">
                <v:textbox>
                  <w:txbxContent>
                    <w:p w14:paraId="73A717F2" w14:textId="760BA5F4" w:rsidR="003875D9" w:rsidRDefault="003875D9" w:rsidP="003875D9">
                      <w:r>
                        <w:rPr>
                          <w:b/>
                          <w:bCs/>
                        </w:rPr>
                        <w:t>f</w:t>
                      </w:r>
                      <w:r w:rsidRPr="003875D9">
                        <w:rPr>
                          <w:b/>
                          <w:bCs/>
                        </w:rPr>
                        <w:t>ett</w:t>
                      </w:r>
                      <w:r>
                        <w:t xml:space="preserve">, </w:t>
                      </w:r>
                      <w:r w:rsidRPr="003875D9">
                        <w:rPr>
                          <w:i/>
                          <w:iCs/>
                        </w:rPr>
                        <w:t>kursiv</w:t>
                      </w:r>
                      <w:r>
                        <w:t xml:space="preserve">, </w:t>
                      </w:r>
                      <w:r w:rsidRPr="003875D9">
                        <w:rPr>
                          <w:u w:val="single"/>
                        </w:rPr>
                        <w:t>unterstrichen</w:t>
                      </w:r>
                      <w:r>
                        <w:t xml:space="preserve">, </w:t>
                      </w:r>
                      <w:r w:rsidRPr="003875D9">
                        <w:rPr>
                          <w:strike/>
                        </w:rPr>
                        <w:t>durchgestrichen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03DB73" wp14:editId="0A693E3B">
                <wp:simplePos x="0" y="0"/>
                <wp:positionH relativeFrom="column">
                  <wp:posOffset>-87765</wp:posOffset>
                </wp:positionH>
                <wp:positionV relativeFrom="paragraph">
                  <wp:posOffset>1019342</wp:posOffset>
                </wp:positionV>
                <wp:extent cx="2886911" cy="426085"/>
                <wp:effectExtent l="12700" t="12700" r="8890" b="1841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911" cy="4260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FC6F9E" id="Oval 26" o:spid="_x0000_s1026" style="position:absolute;margin-left:-6.9pt;margin-top:80.25pt;width:227.3pt;height:3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" filled="f" strokecolor="#ffc000" strokeweight="2pt"/>
            </w:pict>
          </mc:Fallback>
        </mc:AlternateContent>
      </w: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E18FB0" wp14:editId="6CFC8B45">
                <wp:simplePos x="0" y="0"/>
                <wp:positionH relativeFrom="column">
                  <wp:posOffset>3237063</wp:posOffset>
                </wp:positionH>
                <wp:positionV relativeFrom="paragraph">
                  <wp:posOffset>1094105</wp:posOffset>
                </wp:positionV>
                <wp:extent cx="1720516" cy="312821"/>
                <wp:effectExtent l="0" t="0" r="0" b="5080"/>
                <wp:wrapNone/>
                <wp:docPr id="46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516" cy="312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86C448" w14:textId="4953F46B" w:rsidR="003875D9" w:rsidRDefault="003875D9" w:rsidP="003875D9">
                            <w:r w:rsidRPr="003875D9">
                              <w:rPr>
                                <w:highlight w:val="yellow"/>
                              </w:rPr>
                              <w:t>Markierung</w:t>
                            </w:r>
                            <w:r>
                              <w:t xml:space="preserve"> / </w:t>
                            </w:r>
                            <w:r w:rsidRPr="003875D9">
                              <w:rPr>
                                <w:color w:val="FF0000"/>
                              </w:rPr>
                              <w:t>Schriftfarbe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18FB0" id="Textfeld 46" o:spid="_x0000_s1030" type="#_x0000_t202" style="position:absolute;margin-left:254.9pt;margin-top:86.15pt;width:135.45pt;height:24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" fillcolor="white [3201]" stroked="f" strokeweight=".5pt">
                <v:textbox>
                  <w:txbxContent>
                    <w:p w14:paraId="7286C448" w14:textId="4953F46B" w:rsidR="003875D9" w:rsidRDefault="003875D9" w:rsidP="003875D9">
                      <w:r w:rsidRPr="003875D9">
                        <w:rPr>
                          <w:highlight w:val="yellow"/>
                        </w:rPr>
                        <w:t>Markierung</w:t>
                      </w:r>
                      <w:r>
                        <w:t xml:space="preserve"> / </w:t>
                      </w:r>
                      <w:r w:rsidRPr="003875D9">
                        <w:rPr>
                          <w:color w:val="FF0000"/>
                        </w:rPr>
                        <w:t>Schriftfarbe</w:t>
                      </w:r>
                    </w:p>
                  </w:txbxContent>
                </v:textbox>
              </v:shape>
            </w:pict>
          </mc:Fallback>
        </mc:AlternateContent>
      </w:r>
    </w:p>
    <w:p w14:paraId="682044A7" w14:textId="108470D8" w:rsidR="00A303F2" w:rsidRDefault="003875D9" w:rsidP="00B052F5">
      <w:pPr>
        <w:rPr>
          <w:rFonts w:eastAsia="Calibri" w:cs="Times New Roman"/>
        </w:rPr>
      </w:pP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97F7FF" wp14:editId="3995B731">
                <wp:simplePos x="0" y="0"/>
                <wp:positionH relativeFrom="column">
                  <wp:posOffset>3100605</wp:posOffset>
                </wp:positionH>
                <wp:positionV relativeFrom="paragraph">
                  <wp:posOffset>225793</wp:posOffset>
                </wp:positionV>
                <wp:extent cx="2864318" cy="480594"/>
                <wp:effectExtent l="12700" t="12700" r="19050" b="1524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4318" cy="4805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69E966" id="Oval 48" o:spid="_x0000_s1026" style="position:absolute;margin-left:244.15pt;margin-top:17.8pt;width:225.55pt;height:37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" filled="f" strokecolor="#7030a0" strokeweight="2pt"/>
            </w:pict>
          </mc:Fallback>
        </mc:AlternateContent>
      </w:r>
    </w:p>
    <w:p w14:paraId="6724CB77" w14:textId="4102B0B5" w:rsidR="00A303F2" w:rsidRDefault="003875D9" w:rsidP="00B052F5">
      <w:pPr>
        <w:rPr>
          <w:rFonts w:eastAsia="Calibri" w:cs="Times New Roman"/>
        </w:rPr>
      </w:pP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671715" wp14:editId="3FD070B3">
                <wp:simplePos x="0" y="0"/>
                <wp:positionH relativeFrom="column">
                  <wp:posOffset>3253105</wp:posOffset>
                </wp:positionH>
                <wp:positionV relativeFrom="paragraph">
                  <wp:posOffset>3810</wp:posOffset>
                </wp:positionV>
                <wp:extent cx="2634615" cy="312420"/>
                <wp:effectExtent l="0" t="0" r="0" b="5080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06961B" w14:textId="31B7AB09" w:rsidR="003875D9" w:rsidRDefault="003875D9" w:rsidP="003875D9">
                            <w:r>
                              <w:t>linksbündig, mittig, rechtbündig, Blocksatz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71715" id="Textfeld 50" o:spid="_x0000_s1031" type="#_x0000_t202" style="position:absolute;margin-left:256.15pt;margin-top:.3pt;width:207.45pt;height:24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" fillcolor="white [3201]" stroked="f" strokeweight=".5pt">
                <v:textbox>
                  <w:txbxContent>
                    <w:p w14:paraId="3C06961B" w14:textId="31B7AB09" w:rsidR="003875D9" w:rsidRDefault="003875D9" w:rsidP="003875D9">
                      <w:r>
                        <w:t>linksbündig, mittig, rechtbündig, Blocksatz</w:t>
                      </w:r>
                    </w:p>
                  </w:txbxContent>
                </v:textbox>
              </v:shape>
            </w:pict>
          </mc:Fallback>
        </mc:AlternateContent>
      </w:r>
    </w:p>
    <w:p w14:paraId="7F772ACC" w14:textId="44DBEEE5" w:rsidR="00A303F2" w:rsidRDefault="00A303F2" w:rsidP="00B052F5">
      <w:pPr>
        <w:rPr>
          <w:rFonts w:eastAsia="Calibri" w:cs="Times New Roman"/>
        </w:rPr>
      </w:pPr>
    </w:p>
    <w:p w14:paraId="6647F596" w14:textId="30B08A4B" w:rsidR="0043176E" w:rsidRDefault="0043176E" w:rsidP="0043176E">
      <w:pPr>
        <w:pStyle w:val="Listenabsatz"/>
        <w:rPr>
          <w:rFonts w:eastAsia="Calibri" w:cs="Times New Roman"/>
        </w:rPr>
      </w:pPr>
    </w:p>
    <w:p w14:paraId="13337353" w14:textId="39748EC7" w:rsidR="00A303F2" w:rsidRPr="00A303F2" w:rsidRDefault="00111AE6" w:rsidP="00A303F2">
      <w:pPr>
        <w:pStyle w:val="Listenabsatz"/>
        <w:numPr>
          <w:ilvl w:val="0"/>
          <w:numId w:val="9"/>
        </w:numPr>
        <w:rPr>
          <w:rFonts w:eastAsia="Calibri" w:cs="Times New Roman"/>
        </w:rPr>
      </w:pPr>
      <w:r>
        <w:rPr>
          <w:rFonts w:eastAsia="Calibri" w:cs="Times New Roman"/>
        </w:rPr>
        <w:t xml:space="preserve">angemessene </w:t>
      </w:r>
      <w:r w:rsidR="008802F6">
        <w:rPr>
          <w:rFonts w:eastAsia="Calibri" w:cs="Times New Roman"/>
        </w:rPr>
        <w:t xml:space="preserve">Schriftart </w:t>
      </w:r>
      <w:r>
        <w:rPr>
          <w:rFonts w:eastAsia="Calibri" w:cs="Times New Roman"/>
        </w:rPr>
        <w:t xml:space="preserve">(nicht zu verspielt / dem Thema angepasst / gängigste Schriftarten (Arial, Times New Roman, Calibri) </w:t>
      </w:r>
    </w:p>
    <w:p w14:paraId="1A1BDDCB" w14:textId="6C742526" w:rsidR="00111AE6" w:rsidRDefault="00111AE6" w:rsidP="008802F6">
      <w:pPr>
        <w:pStyle w:val="Listenabsatz"/>
        <w:numPr>
          <w:ilvl w:val="0"/>
          <w:numId w:val="9"/>
        </w:numPr>
        <w:rPr>
          <w:rFonts w:eastAsia="Calibri" w:cs="Times New Roman"/>
        </w:rPr>
      </w:pPr>
      <w:r>
        <w:rPr>
          <w:rFonts w:eastAsia="Calibri" w:cs="Times New Roman"/>
        </w:rPr>
        <w:t>angemessene Schriftgröße (Achtung! Schriftgröße deutlich größer als bei Word!)</w:t>
      </w:r>
    </w:p>
    <w:p w14:paraId="2AADBAC4" w14:textId="5ABA6C3C" w:rsidR="0043176E" w:rsidRPr="0043176E" w:rsidRDefault="00111AE6" w:rsidP="0043176E">
      <w:pPr>
        <w:pStyle w:val="Listenabsatz"/>
        <w:numPr>
          <w:ilvl w:val="0"/>
          <w:numId w:val="9"/>
        </w:numPr>
        <w:rPr>
          <w:rFonts w:eastAsia="Calibri" w:cs="Times New Roman"/>
        </w:rPr>
      </w:pPr>
      <w:r>
        <w:rPr>
          <w:rFonts w:eastAsia="Calibri" w:cs="Times New Roman"/>
        </w:rPr>
        <w:t>Textfelder für das Layout (die Anordnung eurer Inhalte verwenden)</w:t>
      </w:r>
    </w:p>
    <w:p w14:paraId="5BE85DD2" w14:textId="576267E1" w:rsidR="00B052F5" w:rsidRPr="0043176E" w:rsidRDefault="008802F6" w:rsidP="0043176E">
      <w:pPr>
        <w:pStyle w:val="Listenabsatz"/>
        <w:numPr>
          <w:ilvl w:val="0"/>
          <w:numId w:val="9"/>
        </w:numPr>
        <w:rPr>
          <w:rFonts w:eastAsia="Calibri" w:cs="Times New Roman"/>
        </w:rPr>
      </w:pPr>
      <w:r w:rsidRPr="0043176E">
        <w:rPr>
          <w:rFonts w:eastAsia="Calibri" w:cs="Times New Roman"/>
          <w:b/>
          <w:bCs/>
        </w:rPr>
        <w:t>fett</w:t>
      </w:r>
      <w:r w:rsidRPr="0043176E">
        <w:rPr>
          <w:rFonts w:eastAsia="Calibri" w:cs="Times New Roman"/>
        </w:rPr>
        <w:t>,</w:t>
      </w:r>
      <w:r w:rsidR="000E50B7" w:rsidRPr="0043176E">
        <w:rPr>
          <w:rFonts w:eastAsia="Calibri" w:cs="Times New Roman"/>
        </w:rPr>
        <w:t xml:space="preserve"> </w:t>
      </w:r>
      <w:r w:rsidR="000E50B7" w:rsidRPr="0043176E">
        <w:rPr>
          <w:rFonts w:eastAsia="Calibri" w:cs="Times New Roman"/>
          <w:i/>
          <w:iCs/>
        </w:rPr>
        <w:t>kursiv</w:t>
      </w:r>
      <w:r w:rsidR="000E50B7" w:rsidRPr="0043176E">
        <w:rPr>
          <w:rFonts w:eastAsia="Calibri" w:cs="Times New Roman"/>
        </w:rPr>
        <w:t xml:space="preserve"> </w:t>
      </w:r>
      <w:r w:rsidRPr="0043176E">
        <w:rPr>
          <w:rFonts w:eastAsia="Calibri" w:cs="Times New Roman"/>
        </w:rPr>
        <w:t xml:space="preserve">und </w:t>
      </w:r>
      <w:r w:rsidRPr="0043176E">
        <w:rPr>
          <w:rFonts w:eastAsia="Calibri" w:cs="Times New Roman"/>
          <w:u w:val="single"/>
        </w:rPr>
        <w:t>unterstrichen</w:t>
      </w:r>
      <w:r w:rsidR="00A303F2" w:rsidRPr="0043176E">
        <w:rPr>
          <w:rFonts w:eastAsia="Calibri" w:cs="Times New Roman"/>
        </w:rPr>
        <w:t xml:space="preserve">, </w:t>
      </w:r>
      <w:r w:rsidR="00A303F2" w:rsidRPr="0043176E">
        <w:rPr>
          <w:rFonts w:eastAsia="Calibri" w:cs="Times New Roman"/>
          <w:strike/>
        </w:rPr>
        <w:t>durchgestrichen</w:t>
      </w:r>
      <w:r w:rsidR="00A303F2" w:rsidRPr="0043176E">
        <w:rPr>
          <w:rFonts w:eastAsia="Calibri" w:cs="Times New Roman"/>
        </w:rPr>
        <w:t xml:space="preserve"> </w:t>
      </w:r>
      <w:r w:rsidR="000E50B7" w:rsidRPr="0043176E">
        <w:rPr>
          <w:rFonts w:eastAsia="Calibri" w:cs="Times New Roman"/>
        </w:rPr>
        <w:t>sind stilistisch</w:t>
      </w:r>
      <w:r w:rsidRPr="0043176E">
        <w:rPr>
          <w:rFonts w:eastAsia="Calibri" w:cs="Times New Roman"/>
        </w:rPr>
        <w:t>e</w:t>
      </w:r>
      <w:r w:rsidR="000E50B7" w:rsidRPr="0043176E">
        <w:rPr>
          <w:rFonts w:eastAsia="Calibri" w:cs="Times New Roman"/>
        </w:rPr>
        <w:t xml:space="preserve">                                                                                                                                                                          Mittel und sparsam</w:t>
      </w:r>
      <w:r w:rsidR="00A303F2" w:rsidRPr="0043176E">
        <w:rPr>
          <w:rFonts w:eastAsia="Calibri" w:cs="Times New Roman"/>
        </w:rPr>
        <w:t xml:space="preserve"> und funktional</w:t>
      </w:r>
      <w:r w:rsidR="000E50B7" w:rsidRPr="0043176E">
        <w:rPr>
          <w:rFonts w:eastAsia="Calibri" w:cs="Times New Roman"/>
        </w:rPr>
        <w:t xml:space="preserve"> einzusetzen</w:t>
      </w:r>
      <w:r w:rsidR="00111AE6" w:rsidRPr="0043176E">
        <w:rPr>
          <w:rFonts w:eastAsia="Calibri" w:cs="Times New Roman"/>
        </w:rPr>
        <w:t xml:space="preserve"> (z.B. um Inhalte hervorzuheben)</w:t>
      </w:r>
    </w:p>
    <w:p w14:paraId="6561FF4C" w14:textId="18B46524" w:rsidR="00111AE6" w:rsidRDefault="00111AE6" w:rsidP="008802F6">
      <w:pPr>
        <w:pStyle w:val="Listenabsatz"/>
        <w:numPr>
          <w:ilvl w:val="0"/>
          <w:numId w:val="9"/>
        </w:numPr>
        <w:rPr>
          <w:rFonts w:eastAsia="Calibri" w:cs="Times New Roman"/>
        </w:rPr>
      </w:pPr>
      <w:r w:rsidRPr="00A303F2">
        <w:rPr>
          <w:rFonts w:eastAsia="Calibri" w:cs="Times New Roman"/>
          <w:color w:val="FF0000"/>
        </w:rPr>
        <w:t>Schriftfarben</w:t>
      </w:r>
      <w:r w:rsidRPr="00A303F2">
        <w:rPr>
          <w:rFonts w:eastAsia="Calibri" w:cs="Times New Roman"/>
        </w:rPr>
        <w:t xml:space="preserve"> und </w:t>
      </w:r>
      <w:r w:rsidR="00A303F2" w:rsidRPr="00A303F2">
        <w:rPr>
          <w:rFonts w:eastAsia="Calibri" w:cs="Times New Roman"/>
          <w:highlight w:val="yellow"/>
        </w:rPr>
        <w:t>Markierungen</w:t>
      </w:r>
      <w:r w:rsidR="00A303F2" w:rsidRPr="00A303F2">
        <w:rPr>
          <w:rFonts w:eastAsia="Calibri" w:cs="Times New Roman"/>
        </w:rPr>
        <w:t xml:space="preserve"> nur funktional einsetzen</w:t>
      </w:r>
    </w:p>
    <w:p w14:paraId="7CF93025" w14:textId="77670E49" w:rsidR="0079707E" w:rsidRDefault="008802F6" w:rsidP="008802F6">
      <w:pPr>
        <w:pStyle w:val="Listenabsatz"/>
        <w:numPr>
          <w:ilvl w:val="0"/>
          <w:numId w:val="9"/>
        </w:numPr>
        <w:rPr>
          <w:rFonts w:eastAsia="Calibri" w:cs="Times New Roman"/>
        </w:rPr>
      </w:pPr>
      <w:r>
        <w:rPr>
          <w:rFonts w:eastAsia="Calibri" w:cs="Times New Roman"/>
        </w:rPr>
        <w:t>l</w:t>
      </w:r>
      <w:r w:rsidR="0079707E">
        <w:rPr>
          <w:rFonts w:eastAsia="Calibri" w:cs="Times New Roman"/>
        </w:rPr>
        <w:t>inksbündig</w:t>
      </w:r>
      <w:r>
        <w:rPr>
          <w:rFonts w:eastAsia="Calibri" w:cs="Times New Roman"/>
        </w:rPr>
        <w:t>, mittig, recht</w:t>
      </w:r>
      <w:r w:rsidR="00111AE6">
        <w:rPr>
          <w:rFonts w:eastAsia="Calibri" w:cs="Times New Roman"/>
        </w:rPr>
        <w:t>s</w:t>
      </w:r>
      <w:r>
        <w:rPr>
          <w:rFonts w:eastAsia="Calibri" w:cs="Times New Roman"/>
        </w:rPr>
        <w:t>bündig, Blocksatz</w:t>
      </w:r>
    </w:p>
    <w:p w14:paraId="381EF7B1" w14:textId="659CCCD4" w:rsidR="002E3571" w:rsidRPr="008802F6" w:rsidRDefault="0079707E" w:rsidP="002E3571">
      <w:pPr>
        <w:pStyle w:val="Listenabsatz"/>
        <w:numPr>
          <w:ilvl w:val="0"/>
          <w:numId w:val="9"/>
        </w:numPr>
        <w:rPr>
          <w:rFonts w:eastAsia="Calibri" w:cs="Times New Roman"/>
        </w:rPr>
      </w:pPr>
      <w:r w:rsidRPr="0079707E">
        <w:rPr>
          <w:rFonts w:eastAsia="Calibri" w:cs="Times New Roman"/>
        </w:rPr>
        <w:t xml:space="preserve">Zeilenabstand </w:t>
      </w:r>
      <w:r w:rsidR="008802F6">
        <w:rPr>
          <w:rFonts w:eastAsia="Calibri" w:cs="Times New Roman"/>
        </w:rPr>
        <w:t>(1,15 empfohlen)</w:t>
      </w:r>
    </w:p>
    <w:p w14:paraId="6A3CD167" w14:textId="4EDA8D5D" w:rsidR="008802F6" w:rsidRPr="0043176E" w:rsidRDefault="002E3571" w:rsidP="0043176E">
      <w:pPr>
        <w:pStyle w:val="Listenabsatz"/>
        <w:numPr>
          <w:ilvl w:val="0"/>
          <w:numId w:val="9"/>
        </w:numPr>
        <w:rPr>
          <w:rFonts w:eastAsia="Calibri" w:cs="Times New Roman"/>
        </w:rPr>
      </w:pPr>
      <w:r w:rsidRPr="002E3571">
        <w:rPr>
          <w:rFonts w:eastAsia="Calibri" w:cs="Times New Roman"/>
        </w:rPr>
        <w:t xml:space="preserve">Seitenzahlen sind, bei mehr als </w:t>
      </w:r>
      <w:r w:rsidRPr="0043176E">
        <w:rPr>
          <w:rFonts w:eastAsia="Calibri" w:cs="Times New Roman"/>
        </w:rPr>
        <w:t>einer Seite, einzufügen</w:t>
      </w:r>
      <w:r w:rsidR="004720B1" w:rsidRPr="0043176E">
        <w:rPr>
          <w:rFonts w:eastAsia="Calibri" w:cs="Times New Roman"/>
        </w:rPr>
        <w:t>.</w:t>
      </w:r>
    </w:p>
    <w:p w14:paraId="464BF7D6" w14:textId="09D89266" w:rsidR="008F5404" w:rsidRDefault="008802F6" w:rsidP="008F5404">
      <w:pPr>
        <w:pStyle w:val="Listenabsatz"/>
        <w:numPr>
          <w:ilvl w:val="0"/>
          <w:numId w:val="9"/>
        </w:numPr>
        <w:rPr>
          <w:rFonts w:eastAsia="Calibri" w:cs="Times New Roman"/>
        </w:rPr>
      </w:pPr>
      <w:r w:rsidRPr="003B5136">
        <w:rPr>
          <w:rFonts w:eastAsia="Calibri" w:cs="Times New Roman"/>
        </w:rPr>
        <w:t>Rechtschreibeditor benu</w:t>
      </w:r>
      <w:r w:rsidR="008F5404">
        <w:rPr>
          <w:rFonts w:eastAsia="Calibri" w:cs="Times New Roman"/>
        </w:rPr>
        <w:t>tzen</w:t>
      </w:r>
    </w:p>
    <w:p w14:paraId="34A15BF3" w14:textId="72689ED8" w:rsidR="008F5404" w:rsidRDefault="0043176E" w:rsidP="008F5404">
      <w:pPr>
        <w:pStyle w:val="Listenabsatz"/>
        <w:rPr>
          <w:rFonts w:eastAsia="Calibri" w:cs="Times New Roman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19FCFEE0" wp14:editId="51F4D2CF">
            <wp:simplePos x="0" y="0"/>
            <wp:positionH relativeFrom="margin">
              <wp:posOffset>4483922</wp:posOffset>
            </wp:positionH>
            <wp:positionV relativeFrom="margin">
              <wp:posOffset>2797810</wp:posOffset>
            </wp:positionV>
            <wp:extent cx="1452245" cy="972185"/>
            <wp:effectExtent l="0" t="0" r="0" b="5715"/>
            <wp:wrapSquare wrapText="bothSides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6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86810" w14:textId="77777777" w:rsidR="008F5404" w:rsidRDefault="008F5404" w:rsidP="008F5404">
      <w:pPr>
        <w:rPr>
          <w:rFonts w:eastAsia="Calibri" w:cs="Times New Roman"/>
        </w:rPr>
      </w:pP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AF5C39F" wp14:editId="58C20552">
                <wp:simplePos x="0" y="0"/>
                <wp:positionH relativeFrom="column">
                  <wp:posOffset>5140303</wp:posOffset>
                </wp:positionH>
                <wp:positionV relativeFrom="paragraph">
                  <wp:posOffset>444675</wp:posOffset>
                </wp:positionV>
                <wp:extent cx="499679" cy="581113"/>
                <wp:effectExtent l="12700" t="12700" r="8890" b="1587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679" cy="5811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41221C" id="Oval 67" o:spid="_x0000_s1026" style="position:absolute;margin-left:404.75pt;margin-top:35pt;width:39.35pt;height:45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" filled="f" strokecolor="red" strokeweight="2pt"/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B14558E" wp14:editId="3357EE01">
                <wp:simplePos x="0" y="0"/>
                <wp:positionH relativeFrom="column">
                  <wp:posOffset>4407535</wp:posOffset>
                </wp:positionH>
                <wp:positionV relativeFrom="paragraph">
                  <wp:posOffset>195274</wp:posOffset>
                </wp:positionV>
                <wp:extent cx="499679" cy="337820"/>
                <wp:effectExtent l="12700" t="12700" r="8890" b="1778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679" cy="3378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7DE9AB" id="Oval 66" o:spid="_x0000_s1026" style="position:absolute;margin-left:347.05pt;margin-top:15.4pt;width:39.35pt;height:26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" filled="f" strokecolor="red" strokeweight="2pt"/>
            </w:pict>
          </mc:Fallback>
        </mc:AlternateContent>
      </w:r>
      <w:r w:rsidR="00A303F2" w:rsidRPr="008F5404">
        <w:rPr>
          <w:rFonts w:ascii="Cambria" w:eastAsia="Times New Roman" w:hAnsi="Cambria" w:cs="Times New Roman"/>
          <w:bCs/>
          <w:sz w:val="24"/>
          <w:szCs w:val="24"/>
        </w:rPr>
        <w:t>Neue Folie einfüge</w:t>
      </w:r>
      <w:r>
        <w:rPr>
          <w:rFonts w:ascii="Cambria" w:eastAsia="Times New Roman" w:hAnsi="Cambria" w:cs="Times New Roman"/>
          <w:bCs/>
          <w:sz w:val="24"/>
          <w:szCs w:val="24"/>
        </w:rPr>
        <w:t>n</w:t>
      </w:r>
      <w:r>
        <w:rPr>
          <w:rFonts w:ascii="Cambria" w:eastAsia="Times New Roman" w:hAnsi="Cambria" w:cs="Times New Roman"/>
          <w:bCs/>
          <w:sz w:val="24"/>
          <w:szCs w:val="24"/>
        </w:rPr>
        <w:br/>
      </w:r>
      <w:r>
        <w:rPr>
          <w:rFonts w:ascii="Cambria" w:eastAsia="Times New Roman" w:hAnsi="Cambria" w:cs="Times New Roman"/>
          <w:bCs/>
          <w:sz w:val="24"/>
          <w:szCs w:val="24"/>
        </w:rPr>
        <w:br/>
      </w:r>
      <w:r w:rsidR="0043176E">
        <w:rPr>
          <w:rFonts w:eastAsia="Calibri" w:cs="Times New Roman"/>
        </w:rPr>
        <w:t>Um eine weitere Folie einzufügen, nutze folgende Schaltfläche und wähle ein Foliendesign aus</w:t>
      </w:r>
      <w:r>
        <w:rPr>
          <w:rFonts w:eastAsia="Calibri" w:cs="Times New Roman"/>
        </w:rPr>
        <w:t>.</w:t>
      </w:r>
    </w:p>
    <w:p w14:paraId="0C09EE35" w14:textId="77777777" w:rsidR="008F5404" w:rsidRDefault="008F5404" w:rsidP="008F5404">
      <w:pPr>
        <w:rPr>
          <w:rFonts w:eastAsia="Calibri" w:cs="Times New Roman"/>
        </w:rPr>
      </w:pPr>
    </w:p>
    <w:p w14:paraId="781FA632" w14:textId="0D8300F8" w:rsidR="008F5404" w:rsidRDefault="008F5404" w:rsidP="008F5404">
      <w:pPr>
        <w:rPr>
          <w:rFonts w:eastAsia="Calibri" w:cs="Times New Roman"/>
        </w:rPr>
      </w:pP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E4C598F" wp14:editId="3672F581">
                <wp:simplePos x="0" y="0"/>
                <wp:positionH relativeFrom="column">
                  <wp:posOffset>1612265</wp:posOffset>
                </wp:positionH>
                <wp:positionV relativeFrom="paragraph">
                  <wp:posOffset>1265358</wp:posOffset>
                </wp:positionV>
                <wp:extent cx="381000" cy="398780"/>
                <wp:effectExtent l="12700" t="12700" r="12700" b="762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98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CF955A" id="Oval 70" o:spid="_x0000_s1026" style="position:absolute;margin-left:126.95pt;margin-top:99.65pt;width:30pt;height:31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" filled="f" strokecolor="red" strokeweight="2pt"/>
            </w:pict>
          </mc:Fallback>
        </mc:AlternateContent>
      </w: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1B87A0" wp14:editId="733C0B5D">
                <wp:simplePos x="0" y="0"/>
                <wp:positionH relativeFrom="column">
                  <wp:posOffset>197485</wp:posOffset>
                </wp:positionH>
                <wp:positionV relativeFrom="paragraph">
                  <wp:posOffset>1097871</wp:posOffset>
                </wp:positionV>
                <wp:extent cx="499679" cy="228512"/>
                <wp:effectExtent l="12700" t="12700" r="8890" b="1333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679" cy="22851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83B445" id="Oval 68" o:spid="_x0000_s1026" style="position:absolute;margin-left:15.55pt;margin-top:86.45pt;width:39.35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" filled="f" strokecolor="red" strokeweight="2pt"/>
            </w:pict>
          </mc:Fallback>
        </mc:AlternateContent>
      </w: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2B14F7" wp14:editId="2FE88C61">
                <wp:simplePos x="0" y="0"/>
                <wp:positionH relativeFrom="column">
                  <wp:posOffset>609578</wp:posOffset>
                </wp:positionH>
                <wp:positionV relativeFrom="paragraph">
                  <wp:posOffset>1264942</wp:posOffset>
                </wp:positionV>
                <wp:extent cx="381438" cy="398999"/>
                <wp:effectExtent l="12700" t="12700" r="12700" b="762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438" cy="39899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1A0258" id="Oval 69" o:spid="_x0000_s1026" style="position:absolute;margin-left:48pt;margin-top:99.6pt;width:30.05pt;height:31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" filled="f" strokecolor="red" strokeweight="2pt"/>
            </w:pict>
          </mc:Fallback>
        </mc:AlternateContent>
      </w:r>
      <w:r>
        <w:rPr>
          <w:rFonts w:eastAsia="Calibri" w:cs="Times New Roman"/>
          <w:noProof/>
        </w:rPr>
        <w:drawing>
          <wp:anchor distT="0" distB="0" distL="114300" distR="114300" simplePos="0" relativeHeight="251710464" behindDoc="0" locked="0" layoutInCell="1" allowOverlap="1" wp14:anchorId="35EE8456" wp14:editId="34CFA8AC">
            <wp:simplePos x="0" y="0"/>
            <wp:positionH relativeFrom="margin">
              <wp:posOffset>2803</wp:posOffset>
            </wp:positionH>
            <wp:positionV relativeFrom="margin">
              <wp:posOffset>4987618</wp:posOffset>
            </wp:positionV>
            <wp:extent cx="5940425" cy="671830"/>
            <wp:effectExtent l="0" t="0" r="3175" b="1270"/>
            <wp:wrapSquare wrapText="bothSides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rafik 6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3F2">
        <w:rPr>
          <w:rFonts w:ascii="Cambria" w:eastAsia="Times New Roman" w:hAnsi="Cambria" w:cs="Times New Roman"/>
          <w:bCs/>
          <w:sz w:val="24"/>
          <w:szCs w:val="24"/>
        </w:rPr>
        <w:t>Bild</w:t>
      </w:r>
      <w:r w:rsidR="0043176E">
        <w:rPr>
          <w:rFonts w:ascii="Cambria" w:eastAsia="Times New Roman" w:hAnsi="Cambria" w:cs="Times New Roman"/>
          <w:bCs/>
          <w:sz w:val="24"/>
          <w:szCs w:val="24"/>
        </w:rPr>
        <w:t>/ Formen</w:t>
      </w:r>
      <w:r w:rsidR="00A303F2">
        <w:rPr>
          <w:rFonts w:ascii="Cambria" w:eastAsia="Times New Roman" w:hAnsi="Cambria" w:cs="Times New Roman"/>
          <w:bCs/>
          <w:sz w:val="24"/>
          <w:szCs w:val="24"/>
        </w:rPr>
        <w:t xml:space="preserve"> einfügen</w:t>
      </w:r>
      <w:r>
        <w:rPr>
          <w:rFonts w:eastAsia="Calibri" w:cs="Times New Roman"/>
        </w:rPr>
        <w:br/>
      </w:r>
      <w:r>
        <w:rPr>
          <w:rFonts w:eastAsia="Calibri" w:cs="Times New Roman"/>
        </w:rPr>
        <w:br/>
      </w:r>
      <w:r w:rsidR="00CD570B">
        <w:rPr>
          <w:rFonts w:eastAsia="Calibri" w:cs="Times New Roman"/>
        </w:rPr>
        <w:t>Nutze die Schaltfläche „Einfügen“ und wähle dann aus, was du einfügen magst. Bilder kannst du dann von verschiedenen Speicherorten in deine Präsentation laden. Textfelder kannst du über „Formen“ einfügen.</w:t>
      </w:r>
    </w:p>
    <w:p w14:paraId="0212E1A5" w14:textId="77777777" w:rsidR="008F5404" w:rsidRDefault="008F5404" w:rsidP="008F5404">
      <w:pPr>
        <w:rPr>
          <w:rFonts w:eastAsia="Calibri" w:cs="Times New Roman"/>
        </w:rPr>
      </w:pPr>
    </w:p>
    <w:p w14:paraId="09ED4BAC" w14:textId="77777777" w:rsidR="008F5404" w:rsidRDefault="008802F6" w:rsidP="008F5404">
      <w:pPr>
        <w:rPr>
          <w:rFonts w:eastAsia="Calibri" w:cs="Times New Roman"/>
        </w:rPr>
      </w:pPr>
      <w:r>
        <w:rPr>
          <w:rFonts w:ascii="Cambria" w:eastAsia="Times New Roman" w:hAnsi="Cambria" w:cs="Times New Roman"/>
          <w:bCs/>
          <w:sz w:val="24"/>
          <w:szCs w:val="24"/>
        </w:rPr>
        <w:t>A</w:t>
      </w:r>
      <w:r w:rsidR="00111AE6">
        <w:rPr>
          <w:rFonts w:ascii="Cambria" w:eastAsia="Times New Roman" w:hAnsi="Cambria" w:cs="Times New Roman"/>
          <w:bCs/>
          <w:sz w:val="24"/>
          <w:szCs w:val="24"/>
        </w:rPr>
        <w:t>n</w:t>
      </w:r>
      <w:r>
        <w:rPr>
          <w:rFonts w:ascii="Cambria" w:eastAsia="Times New Roman" w:hAnsi="Cambria" w:cs="Times New Roman"/>
          <w:bCs/>
          <w:sz w:val="24"/>
          <w:szCs w:val="24"/>
        </w:rPr>
        <w:t>i</w:t>
      </w:r>
      <w:r w:rsidR="00111AE6">
        <w:rPr>
          <w:rFonts w:ascii="Cambria" w:eastAsia="Times New Roman" w:hAnsi="Cambria" w:cs="Times New Roman"/>
          <w:bCs/>
          <w:sz w:val="24"/>
          <w:szCs w:val="24"/>
        </w:rPr>
        <w:t>m</w:t>
      </w:r>
      <w:r>
        <w:rPr>
          <w:rFonts w:ascii="Cambria" w:eastAsia="Times New Roman" w:hAnsi="Cambria" w:cs="Times New Roman"/>
          <w:bCs/>
          <w:sz w:val="24"/>
          <w:szCs w:val="24"/>
        </w:rPr>
        <w:t xml:space="preserve">ationen </w:t>
      </w:r>
    </w:p>
    <w:p w14:paraId="2C3358E1" w14:textId="3EDAF0B0" w:rsidR="008F5404" w:rsidRDefault="008F5404" w:rsidP="008F5404">
      <w:pPr>
        <w:rPr>
          <w:rFonts w:eastAsia="Calibri" w:cs="Times New Roman"/>
        </w:rPr>
      </w:pPr>
      <w:r>
        <w:rPr>
          <w:rFonts w:eastAsia="Calibri" w:cs="Times New Roman"/>
        </w:rPr>
        <w:t xml:space="preserve">Nutze die Schaltfläche „Animationen“, um deine Folienelemente zu animieren. Dabei gibt es unzählige Möglichkeiten. </w:t>
      </w:r>
      <w:r w:rsidR="00C615CA">
        <w:rPr>
          <w:rFonts w:eastAsia="Calibri" w:cs="Times New Roman"/>
        </w:rPr>
        <w:t>Nutze diese dezent und funktional.</w:t>
      </w:r>
    </w:p>
    <w:p w14:paraId="61512733" w14:textId="77777777" w:rsidR="008F5404" w:rsidRDefault="008F5404" w:rsidP="008F5404">
      <w:pPr>
        <w:pStyle w:val="Listenabsatz"/>
        <w:numPr>
          <w:ilvl w:val="0"/>
          <w:numId w:val="12"/>
        </w:numPr>
        <w:rPr>
          <w:rFonts w:eastAsia="Calibri" w:cs="Times New Roman"/>
        </w:rPr>
      </w:pPr>
      <w:r w:rsidRPr="008F5404">
        <w:rPr>
          <w:rFonts w:eastAsia="Calibri" w:cs="Times New Roman"/>
          <w:b/>
          <w:bCs/>
        </w:rPr>
        <w:t>Eingangseffekte</w:t>
      </w:r>
      <w:r w:rsidRPr="008F5404">
        <w:rPr>
          <w:rFonts w:eastAsia="Calibri" w:cs="Times New Roman"/>
        </w:rPr>
        <w:t xml:space="preserve"> gestalten das Auftauchen des Elements auf der Folie</w:t>
      </w:r>
    </w:p>
    <w:p w14:paraId="60C624AC" w14:textId="55684EBE" w:rsidR="008F5404" w:rsidRDefault="008F5404" w:rsidP="008F5404">
      <w:pPr>
        <w:pStyle w:val="Listenabsatz"/>
        <w:numPr>
          <w:ilvl w:val="0"/>
          <w:numId w:val="12"/>
        </w:numPr>
        <w:rPr>
          <w:rFonts w:eastAsia="Calibri" w:cs="Times New Roman"/>
        </w:rPr>
      </w:pPr>
      <w:r w:rsidRPr="008F5404">
        <w:rPr>
          <w:rFonts w:eastAsia="Calibri" w:cs="Times New Roman"/>
          <w:b/>
          <w:bCs/>
        </w:rPr>
        <w:t>Hervorhebungseffekte</w:t>
      </w:r>
      <w:r w:rsidRPr="008F5404">
        <w:rPr>
          <w:rFonts w:eastAsia="Calibri" w:cs="Times New Roman"/>
        </w:rPr>
        <w:t xml:space="preserve"> kann man nutzen, um z.B. während des Sprechens, ein Wort in der Präsentation besonders hervorzuheben</w:t>
      </w:r>
    </w:p>
    <w:p w14:paraId="7C6AAC36" w14:textId="00C09412" w:rsidR="008F5404" w:rsidRDefault="008F5404" w:rsidP="008F5404">
      <w:pPr>
        <w:pStyle w:val="Listenabsatz"/>
        <w:numPr>
          <w:ilvl w:val="0"/>
          <w:numId w:val="12"/>
        </w:numPr>
        <w:rPr>
          <w:rFonts w:eastAsia="Calibri" w:cs="Times New Roman"/>
        </w:rPr>
      </w:pPr>
      <w:r w:rsidRPr="008F5404">
        <w:rPr>
          <w:rFonts w:eastAsia="Calibri" w:cs="Times New Roman"/>
          <w:b/>
          <w:bCs/>
        </w:rPr>
        <w:t>Ausgangseffekte</w:t>
      </w:r>
      <w:r w:rsidRPr="008F5404">
        <w:rPr>
          <w:rFonts w:eastAsia="Calibri" w:cs="Times New Roman"/>
        </w:rPr>
        <w:t xml:space="preserve"> kannst du beim Ausblenden nutzen </w:t>
      </w:r>
    </w:p>
    <w:p w14:paraId="02B904C8" w14:textId="337BA361" w:rsidR="008F5404" w:rsidRDefault="008F5404" w:rsidP="008F5404">
      <w:pPr>
        <w:pStyle w:val="Listenabsatz"/>
        <w:numPr>
          <w:ilvl w:val="0"/>
          <w:numId w:val="12"/>
        </w:numPr>
        <w:rPr>
          <w:rFonts w:eastAsia="Calibri" w:cs="Times New Roman"/>
        </w:rPr>
      </w:pPr>
      <w:r w:rsidRPr="008F5404">
        <w:rPr>
          <w:rFonts w:eastAsia="Calibri" w:cs="Times New Roman"/>
          <w:b/>
          <w:bCs/>
        </w:rPr>
        <w:t xml:space="preserve">Start: </w:t>
      </w:r>
      <w:r w:rsidRPr="008F5404">
        <w:rPr>
          <w:rFonts w:eastAsia="Calibri" w:cs="Times New Roman"/>
        </w:rPr>
        <w:t>hier stellst du ein, wann ein Effekt beginnen soll</w:t>
      </w:r>
    </w:p>
    <w:p w14:paraId="072D33B3" w14:textId="42877FF1" w:rsidR="008F5404" w:rsidRPr="008F5404" w:rsidRDefault="008F5404" w:rsidP="008F5404">
      <w:pPr>
        <w:pStyle w:val="Listenabsatz"/>
        <w:numPr>
          <w:ilvl w:val="0"/>
          <w:numId w:val="12"/>
        </w:numPr>
        <w:rPr>
          <w:rFonts w:eastAsia="Calibri" w:cs="Times New Roman"/>
        </w:rPr>
      </w:pP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068E961" wp14:editId="0FA22287">
                <wp:simplePos x="0" y="0"/>
                <wp:positionH relativeFrom="column">
                  <wp:posOffset>3961130</wp:posOffset>
                </wp:positionH>
                <wp:positionV relativeFrom="paragraph">
                  <wp:posOffset>673779</wp:posOffset>
                </wp:positionV>
                <wp:extent cx="1090887" cy="460265"/>
                <wp:effectExtent l="12700" t="12700" r="14605" b="10160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887" cy="460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15D0CF" id="Oval 74" o:spid="_x0000_s1026" style="position:absolute;margin-left:311.9pt;margin-top:53.05pt;width:85.9pt;height:36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" filled="f" strokecolor="red" strokeweight="2pt"/>
            </w:pict>
          </mc:Fallback>
        </mc:AlternateContent>
      </w: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019BEC" wp14:editId="4E9AC2C8">
                <wp:simplePos x="0" y="0"/>
                <wp:positionH relativeFrom="column">
                  <wp:posOffset>410210</wp:posOffset>
                </wp:positionH>
                <wp:positionV relativeFrom="paragraph">
                  <wp:posOffset>673363</wp:posOffset>
                </wp:positionV>
                <wp:extent cx="1752600" cy="459740"/>
                <wp:effectExtent l="12700" t="12700" r="12700" b="10160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4597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05F120" id="Oval 73" o:spid="_x0000_s1026" style="position:absolute;margin-left:32.3pt;margin-top:53pt;width:138pt;height:36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" filled="f" strokecolor="red" strokeweight="2pt"/>
            </w:pict>
          </mc:Fallback>
        </mc:AlternateContent>
      </w: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BD36D6B" wp14:editId="6C457817">
                <wp:simplePos x="0" y="0"/>
                <wp:positionH relativeFrom="column">
                  <wp:posOffset>1933838</wp:posOffset>
                </wp:positionH>
                <wp:positionV relativeFrom="paragraph">
                  <wp:posOffset>528320</wp:posOffset>
                </wp:positionV>
                <wp:extent cx="499679" cy="228512"/>
                <wp:effectExtent l="12700" t="12700" r="8890" b="13335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679" cy="22851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B6B167" id="Oval 72" o:spid="_x0000_s1026" style="position:absolute;margin-left:152.25pt;margin-top:41.6pt;width:39.35pt;height:1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" filled="f" strokecolor="red" strokeweight="2pt"/>
            </w:pict>
          </mc:Fallback>
        </mc:AlternateContent>
      </w:r>
      <w:r>
        <w:rPr>
          <w:rFonts w:ascii="Cambria" w:eastAsia="Times New Roman" w:hAnsi="Cambria" w:cs="Times New Roman"/>
          <w:bCs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78B46323" wp14:editId="4871720D">
            <wp:simplePos x="0" y="0"/>
            <wp:positionH relativeFrom="margin">
              <wp:posOffset>63062</wp:posOffset>
            </wp:positionH>
            <wp:positionV relativeFrom="margin">
              <wp:posOffset>8252241</wp:posOffset>
            </wp:positionV>
            <wp:extent cx="5940425" cy="666750"/>
            <wp:effectExtent l="0" t="0" r="3175" b="6350"/>
            <wp:wrapSquare wrapText="bothSides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Grafik 7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5404">
        <w:rPr>
          <w:rFonts w:eastAsia="Calibri" w:cs="Times New Roman"/>
          <w:b/>
          <w:bCs/>
        </w:rPr>
        <w:t>Dauer:</w:t>
      </w:r>
      <w:r w:rsidRPr="008F5404">
        <w:rPr>
          <w:rFonts w:eastAsia="Calibri" w:cs="Times New Roman"/>
        </w:rPr>
        <w:t xml:space="preserve"> hier stellst du die Dauer des Effektes ein</w:t>
      </w:r>
    </w:p>
    <w:p w14:paraId="36C44F5C" w14:textId="1955F051" w:rsidR="008F5404" w:rsidRDefault="008F5404" w:rsidP="008802F6">
      <w:pPr>
        <w:keepNext/>
        <w:keepLines/>
        <w:suppressLineNumbers/>
        <w:spacing w:before="200" w:after="120"/>
        <w:outlineLvl w:val="1"/>
        <w:rPr>
          <w:rFonts w:ascii="Cambria" w:eastAsia="Times New Roman" w:hAnsi="Cambria" w:cs="Times New Roman"/>
          <w:bCs/>
          <w:sz w:val="24"/>
          <w:szCs w:val="24"/>
        </w:rPr>
      </w:pPr>
    </w:p>
    <w:p w14:paraId="12DBCF5D" w14:textId="370119BF" w:rsidR="008F5404" w:rsidRDefault="00912A69" w:rsidP="008802F6">
      <w:pPr>
        <w:keepNext/>
        <w:keepLines/>
        <w:suppressLineNumbers/>
        <w:spacing w:before="200" w:after="120"/>
        <w:outlineLvl w:val="1"/>
        <w:rPr>
          <w:rFonts w:eastAsia="Calibri" w:cs="Times New Roman"/>
        </w:rPr>
      </w:pP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F2A7D30" wp14:editId="44DBED5C">
                <wp:simplePos x="0" y="0"/>
                <wp:positionH relativeFrom="column">
                  <wp:posOffset>4306043</wp:posOffset>
                </wp:positionH>
                <wp:positionV relativeFrom="paragraph">
                  <wp:posOffset>360220</wp:posOffset>
                </wp:positionV>
                <wp:extent cx="1902811" cy="1768804"/>
                <wp:effectExtent l="12700" t="12700" r="15240" b="9525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11" cy="17688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8C3BAA" id="Oval 77" o:spid="_x0000_s1026" style="position:absolute;margin-left:339.05pt;margin-top:28.35pt;width:149.85pt;height:139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" filled="f" strokecolor="red" strokeweight="2pt"/>
            </w:pict>
          </mc:Fallback>
        </mc:AlternateContent>
      </w: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5529686" wp14:editId="687C9638">
                <wp:simplePos x="0" y="0"/>
                <wp:positionH relativeFrom="column">
                  <wp:posOffset>609600</wp:posOffset>
                </wp:positionH>
                <wp:positionV relativeFrom="paragraph">
                  <wp:posOffset>1171904</wp:posOffset>
                </wp:positionV>
                <wp:extent cx="396021" cy="397203"/>
                <wp:effectExtent l="12700" t="12700" r="10795" b="9525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21" cy="39720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AED60D" id="Oval 76" o:spid="_x0000_s1026" style="position:absolute;margin-left:48pt;margin-top:92.3pt;width:31.2pt;height:31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" filled="f" strokecolor="red" strokeweight="2pt"/>
            </w:pict>
          </mc:Fallback>
        </mc:AlternateContent>
      </w:r>
      <w:r>
        <w:rPr>
          <w:rFonts w:eastAsia="Calibri" w:cs="Times New Roman"/>
          <w:noProof/>
        </w:rPr>
        <w:drawing>
          <wp:anchor distT="0" distB="0" distL="114300" distR="114300" simplePos="0" relativeHeight="251731968" behindDoc="0" locked="0" layoutInCell="1" allowOverlap="1" wp14:anchorId="0C5AD197" wp14:editId="124A6AC1">
            <wp:simplePos x="0" y="0"/>
            <wp:positionH relativeFrom="margin">
              <wp:posOffset>0</wp:posOffset>
            </wp:positionH>
            <wp:positionV relativeFrom="margin">
              <wp:posOffset>803779</wp:posOffset>
            </wp:positionV>
            <wp:extent cx="5940425" cy="1503045"/>
            <wp:effectExtent l="0" t="0" r="3175" b="0"/>
            <wp:wrapSquare wrapText="bothSides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Grafik 7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Times New Roman"/>
        </w:rPr>
        <w:t xml:space="preserve">An </w:t>
      </w:r>
      <w:r w:rsidR="00F97634" w:rsidRPr="008F5404">
        <w:rPr>
          <w:rFonts w:eastAsia="Calibri" w:cs="Times New Roman"/>
        </w:rPr>
        <w:t>E</w:t>
      </w:r>
      <w:r>
        <w:rPr>
          <w:rFonts w:eastAsia="Calibri" w:cs="Times New Roman"/>
        </w:rPr>
        <w:t xml:space="preserve">lementen, die mit Effekten belegt wurden, erscheinen Ziffern &gt; die Effekte können rechts im Animationsfeld formatiert werden; </w:t>
      </w:r>
      <w:r>
        <w:rPr>
          <w:rFonts w:eastAsia="Calibri" w:cs="Times New Roman"/>
        </w:rPr>
        <w:br/>
      </w:r>
    </w:p>
    <w:p w14:paraId="51CDE140" w14:textId="187376C6" w:rsidR="00CD570B" w:rsidRPr="00170108" w:rsidRDefault="00CD570B" w:rsidP="008802F6">
      <w:pPr>
        <w:keepNext/>
        <w:keepLines/>
        <w:suppressLineNumbers/>
        <w:spacing w:before="200" w:after="120"/>
        <w:outlineLvl w:val="1"/>
        <w:rPr>
          <w:rFonts w:ascii="Cambria" w:eastAsia="Times New Roman" w:hAnsi="Cambria" w:cs="Times New Roman"/>
          <w:bCs/>
          <w:sz w:val="24"/>
          <w:szCs w:val="24"/>
        </w:rPr>
      </w:pPr>
      <w:r>
        <w:rPr>
          <w:rFonts w:ascii="Cambria" w:eastAsia="Times New Roman" w:hAnsi="Cambria" w:cs="Times New Roman"/>
          <w:bCs/>
          <w:sz w:val="24"/>
          <w:szCs w:val="24"/>
        </w:rPr>
        <w:t>Folienübergänge</w:t>
      </w:r>
    </w:p>
    <w:p w14:paraId="444B9FB0" w14:textId="5BDE28A0" w:rsidR="00A35FF0" w:rsidRPr="008802F6" w:rsidRDefault="00853773" w:rsidP="008802F6">
      <w:pPr>
        <w:rPr>
          <w:rFonts w:eastAsia="Calibri" w:cs="Times New Roman"/>
        </w:rPr>
      </w:pP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ABD148F" wp14:editId="12765471">
                <wp:simplePos x="0" y="0"/>
                <wp:positionH relativeFrom="column">
                  <wp:posOffset>-92535</wp:posOffset>
                </wp:positionH>
                <wp:positionV relativeFrom="paragraph">
                  <wp:posOffset>979016</wp:posOffset>
                </wp:positionV>
                <wp:extent cx="439836" cy="364227"/>
                <wp:effectExtent l="12700" t="12700" r="17780" b="17145"/>
                <wp:wrapNone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836" cy="36422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5DA8CA" id="Oval 82" o:spid="_x0000_s1026" style="position:absolute;margin-left:-7.3pt;margin-top:77.1pt;width:34.65pt;height:28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" filled="f" strokecolor="red" strokeweight="2pt"/>
            </w:pict>
          </mc:Fallback>
        </mc:AlternateContent>
      </w: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A2AD73E" wp14:editId="07B773FB">
                <wp:simplePos x="0" y="0"/>
                <wp:positionH relativeFrom="column">
                  <wp:posOffset>3887843</wp:posOffset>
                </wp:positionH>
                <wp:positionV relativeFrom="paragraph">
                  <wp:posOffset>978535</wp:posOffset>
                </wp:positionV>
                <wp:extent cx="870169" cy="405086"/>
                <wp:effectExtent l="12700" t="12700" r="19050" b="14605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169" cy="40508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29E5E3" id="Oval 81" o:spid="_x0000_s1026" style="position:absolute;margin-left:306.15pt;margin-top:77.05pt;width:68.5pt;height:31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" filled="f" strokecolor="red" strokeweight="2pt"/>
            </w:pict>
          </mc:Fallback>
        </mc:AlternateContent>
      </w: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AEF6923" wp14:editId="47646CFF">
                <wp:simplePos x="0" y="0"/>
                <wp:positionH relativeFrom="column">
                  <wp:posOffset>277955</wp:posOffset>
                </wp:positionH>
                <wp:positionV relativeFrom="paragraph">
                  <wp:posOffset>979017</wp:posOffset>
                </wp:positionV>
                <wp:extent cx="3227114" cy="405086"/>
                <wp:effectExtent l="12700" t="12700" r="11430" b="14605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114" cy="40508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A0FD17" id="Oval 80" o:spid="_x0000_s1026" style="position:absolute;margin-left:21.9pt;margin-top:77.1pt;width:254.1pt;height:31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" filled="f" strokecolor="red" strokeweight="2pt"/>
            </w:pict>
          </mc:Fallback>
        </mc:AlternateContent>
      </w: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569AE05" wp14:editId="5740FE2E">
                <wp:simplePos x="0" y="0"/>
                <wp:positionH relativeFrom="column">
                  <wp:posOffset>1309107</wp:posOffset>
                </wp:positionH>
                <wp:positionV relativeFrom="paragraph">
                  <wp:posOffset>774065</wp:posOffset>
                </wp:positionV>
                <wp:extent cx="439836" cy="302610"/>
                <wp:effectExtent l="12700" t="12700" r="17780" b="15240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836" cy="3026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091045" id="Oval 79" o:spid="_x0000_s1026" style="position:absolute;margin-left:103.1pt;margin-top:60.95pt;width:34.65pt;height:23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" filled="f" strokecolor="red" strokeweight="2pt"/>
            </w:pict>
          </mc:Fallback>
        </mc:AlternateContent>
      </w:r>
      <w:r>
        <w:rPr>
          <w:rFonts w:ascii="Cambria" w:eastAsia="Times New Roman" w:hAnsi="Cambria" w:cs="Times New Roman"/>
          <w:bCs/>
          <w:noProof/>
          <w:sz w:val="24"/>
          <w:szCs w:val="24"/>
        </w:rPr>
        <w:drawing>
          <wp:anchor distT="0" distB="0" distL="114300" distR="114300" simplePos="0" relativeHeight="251737088" behindDoc="0" locked="0" layoutInCell="1" allowOverlap="1" wp14:anchorId="4789C0F5" wp14:editId="739BF5EA">
            <wp:simplePos x="0" y="0"/>
            <wp:positionH relativeFrom="margin">
              <wp:posOffset>0</wp:posOffset>
            </wp:positionH>
            <wp:positionV relativeFrom="margin">
              <wp:posOffset>3639141</wp:posOffset>
            </wp:positionV>
            <wp:extent cx="5940425" cy="613410"/>
            <wp:effectExtent l="0" t="0" r="3175" b="0"/>
            <wp:wrapSquare wrapText="bothSides"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Grafik 7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Times New Roman"/>
        </w:rPr>
        <w:t>Nutze die Schaltfläche „Übergänge“, um die Übergänge von Folie zu Folie zu gestalten. Hier kannst du zum Beispiel verschiedene Effekte anwenden, einen Sound hinzufügen und die Dauer des Übergangs festlegen.</w:t>
      </w:r>
      <w:r w:rsidRPr="00853773">
        <w:rPr>
          <w:rFonts w:ascii="Cambria" w:eastAsia="Times New Roman" w:hAnsi="Cambria" w:cs="Times New Roman"/>
          <w:bCs/>
          <w:noProof/>
          <w:sz w:val="24"/>
          <w:szCs w:val="24"/>
        </w:rPr>
        <w:t xml:space="preserve"> </w:t>
      </w:r>
    </w:p>
    <w:p w14:paraId="4806575C" w14:textId="702655C3" w:rsidR="00A35FF0" w:rsidRPr="002E3571" w:rsidRDefault="00A35FF0" w:rsidP="002E3571">
      <w:pPr>
        <w:pStyle w:val="Listenabsatz"/>
        <w:rPr>
          <w:rFonts w:eastAsia="Calibri" w:cs="Times New Roman"/>
        </w:rPr>
      </w:pPr>
    </w:p>
    <w:p w14:paraId="3F3DAB94" w14:textId="2AEE0D5F" w:rsidR="00853773" w:rsidRPr="0079707E" w:rsidRDefault="00853773" w:rsidP="00853773">
      <w:pPr>
        <w:rPr>
          <w:rFonts w:eastAsia="Calibri" w:cs="Times New Roman"/>
        </w:rPr>
      </w:pPr>
      <w:r>
        <w:rPr>
          <w:rFonts w:eastAsia="Calibri" w:cs="Times New Roman"/>
        </w:rPr>
        <w:t>Alle ausgewählten Effekte kannst du dir über die „Vorschau“-Schaltfläche ansehen und feststellen, ob deine Effekte wie gewünscht ablaufen.</w:t>
      </w:r>
    </w:p>
    <w:p w14:paraId="3B928B16" w14:textId="23C658EB" w:rsidR="00853773" w:rsidRPr="00170108" w:rsidRDefault="00853773" w:rsidP="00853773">
      <w:pPr>
        <w:keepNext/>
        <w:keepLines/>
        <w:suppressLineNumbers/>
        <w:spacing w:before="200" w:after="120"/>
        <w:outlineLvl w:val="1"/>
        <w:rPr>
          <w:rFonts w:ascii="Cambria" w:eastAsia="Times New Roman" w:hAnsi="Cambria" w:cs="Times New Roman"/>
          <w:bCs/>
          <w:sz w:val="24"/>
          <w:szCs w:val="24"/>
        </w:rPr>
      </w:pPr>
      <w:r>
        <w:rPr>
          <w:rFonts w:ascii="Cambria" w:eastAsia="Times New Roman" w:hAnsi="Cambria" w:cs="Times New Roman"/>
          <w:bCs/>
          <w:sz w:val="24"/>
          <w:szCs w:val="24"/>
        </w:rPr>
        <w:br/>
        <w:t>Speichern der Präsentation</w:t>
      </w:r>
    </w:p>
    <w:p w14:paraId="2BB5E185" w14:textId="78C8E244" w:rsidR="00B052F5" w:rsidRDefault="00C44EF1" w:rsidP="00B052F5">
      <w:pPr>
        <w:rPr>
          <w:rFonts w:eastAsia="Calibri" w:cs="Times New Roman"/>
        </w:rPr>
      </w:pP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1D05851" wp14:editId="243BB008">
                <wp:simplePos x="0" y="0"/>
                <wp:positionH relativeFrom="column">
                  <wp:posOffset>1100323</wp:posOffset>
                </wp:positionH>
                <wp:positionV relativeFrom="paragraph">
                  <wp:posOffset>1805765</wp:posOffset>
                </wp:positionV>
                <wp:extent cx="870169" cy="208017"/>
                <wp:effectExtent l="12700" t="12700" r="19050" b="8255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169" cy="20801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B0C4B2" id="Oval 88" o:spid="_x0000_s1026" style="position:absolute;margin-left:86.65pt;margin-top:142.2pt;width:68.5pt;height:16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" filled="f" strokecolor="red" strokeweight="2pt"/>
            </w:pict>
          </mc:Fallback>
        </mc:AlternateContent>
      </w:r>
      <w:r>
        <w:rPr>
          <w:rFonts w:eastAsia="Calibri" w:cs="Times New Roman"/>
          <w:noProof/>
        </w:rPr>
        <w:drawing>
          <wp:anchor distT="0" distB="0" distL="114300" distR="114300" simplePos="0" relativeHeight="251752448" behindDoc="0" locked="0" layoutInCell="1" allowOverlap="1" wp14:anchorId="192DAD8C" wp14:editId="733CBDB9">
            <wp:simplePos x="0" y="0"/>
            <wp:positionH relativeFrom="margin">
              <wp:posOffset>52310</wp:posOffset>
            </wp:positionH>
            <wp:positionV relativeFrom="margin">
              <wp:posOffset>7384524</wp:posOffset>
            </wp:positionV>
            <wp:extent cx="2987040" cy="927100"/>
            <wp:effectExtent l="0" t="0" r="0" b="0"/>
            <wp:wrapSquare wrapText="bothSides"/>
            <wp:docPr id="87" name="Grafik 8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Grafik 87" descr="Ein Bild, das Text enthält.&#10;&#10;Automatisch generierte Beschreibu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4A7DB9F" wp14:editId="546E497A">
                <wp:simplePos x="0" y="0"/>
                <wp:positionH relativeFrom="column">
                  <wp:posOffset>4061460</wp:posOffset>
                </wp:positionH>
                <wp:positionV relativeFrom="paragraph">
                  <wp:posOffset>862002</wp:posOffset>
                </wp:positionV>
                <wp:extent cx="1295838" cy="184369"/>
                <wp:effectExtent l="12700" t="12700" r="12700" b="19050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838" cy="18436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A4B904" id="Oval 86" o:spid="_x0000_s1026" style="position:absolute;margin-left:319.8pt;margin-top:67.85pt;width:102.05pt;height:14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" filled="f" strokecolor="red" strokeweight="2pt"/>
            </w:pict>
          </mc:Fallback>
        </mc:AlternateContent>
      </w: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57CC71D" wp14:editId="5B673186">
                <wp:simplePos x="0" y="0"/>
                <wp:positionH relativeFrom="column">
                  <wp:posOffset>3580831</wp:posOffset>
                </wp:positionH>
                <wp:positionV relativeFrom="paragraph">
                  <wp:posOffset>223717</wp:posOffset>
                </wp:positionV>
                <wp:extent cx="870169" cy="208017"/>
                <wp:effectExtent l="12700" t="12700" r="19050" b="8255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169" cy="20801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5A34E0" id="Oval 85" o:spid="_x0000_s1026" style="position:absolute;margin-left:281.95pt;margin-top:17.6pt;width:68.5pt;height:16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" filled="f" strokecolor="red" strokeweight="2pt"/>
            </w:pict>
          </mc:Fallback>
        </mc:AlternateContent>
      </w:r>
      <w:r>
        <w:rPr>
          <w:rFonts w:eastAsia="Calibri" w:cs="Times New Roman"/>
          <w:noProof/>
        </w:rPr>
        <w:drawing>
          <wp:anchor distT="0" distB="0" distL="114300" distR="114300" simplePos="0" relativeHeight="251746304" behindDoc="0" locked="0" layoutInCell="1" allowOverlap="1" wp14:anchorId="784777D4" wp14:editId="16217A53">
            <wp:simplePos x="0" y="0"/>
            <wp:positionH relativeFrom="margin">
              <wp:posOffset>3646958</wp:posOffset>
            </wp:positionH>
            <wp:positionV relativeFrom="margin">
              <wp:posOffset>5863020</wp:posOffset>
            </wp:positionV>
            <wp:extent cx="2222500" cy="2235200"/>
            <wp:effectExtent l="0" t="0" r="0" b="0"/>
            <wp:wrapSquare wrapText="bothSides"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Grafik 8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53773">
        <w:rPr>
          <w:rFonts w:eastAsia="Calibri" w:cs="Times New Roman"/>
        </w:rPr>
        <w:t>PowerPointPräsentationen</w:t>
      </w:r>
      <w:proofErr w:type="spellEnd"/>
      <w:r w:rsidR="00853773">
        <w:rPr>
          <w:rFonts w:eastAsia="Calibri" w:cs="Times New Roman"/>
        </w:rPr>
        <w:t xml:space="preserve"> werden wie Word-Dokumente auch über folgenden Pfad gespeichert:</w:t>
      </w:r>
      <w:r w:rsidR="00853773">
        <w:rPr>
          <w:rFonts w:eastAsia="Calibri" w:cs="Times New Roman"/>
        </w:rPr>
        <w:br/>
      </w:r>
      <w:r w:rsidR="00853773">
        <w:rPr>
          <w:rFonts w:eastAsia="Calibri" w:cs="Times New Roman"/>
        </w:rPr>
        <w:br/>
        <w:t xml:space="preserve">&gt; Datei </w:t>
      </w:r>
      <w:r w:rsidR="00853773">
        <w:rPr>
          <w:rFonts w:eastAsia="Calibri" w:cs="Times New Roman"/>
        </w:rPr>
        <w:br/>
        <w:t xml:space="preserve">&gt; Speichern unter </w:t>
      </w:r>
      <w:r>
        <w:rPr>
          <w:rFonts w:eastAsia="Calibri" w:cs="Times New Roman"/>
        </w:rPr>
        <w:br/>
      </w:r>
      <w:r w:rsidR="00853773">
        <w:rPr>
          <w:rFonts w:eastAsia="Calibri" w:cs="Times New Roman"/>
        </w:rPr>
        <w:br/>
        <w:t xml:space="preserve">&gt; Name der Präsentation festlegen </w:t>
      </w:r>
      <w:r w:rsidR="00853773" w:rsidRPr="00C44EF1">
        <w:rPr>
          <w:rFonts w:eastAsia="Calibri" w:cs="Times New Roman"/>
          <w:i/>
          <w:iCs/>
        </w:rPr>
        <w:t xml:space="preserve">(Bitte eigenen Namen angeben, wenn das Produkt </w:t>
      </w:r>
      <w:r w:rsidRPr="00C44EF1">
        <w:rPr>
          <w:rFonts w:eastAsia="Calibri" w:cs="Times New Roman"/>
          <w:i/>
          <w:iCs/>
        </w:rPr>
        <w:t xml:space="preserve">bei </w:t>
      </w:r>
      <w:proofErr w:type="spellStart"/>
      <w:r w:rsidRPr="00C44EF1">
        <w:rPr>
          <w:rFonts w:eastAsia="Calibri" w:cs="Times New Roman"/>
          <w:i/>
          <w:iCs/>
        </w:rPr>
        <w:t>Lehrer_innen</w:t>
      </w:r>
      <w:proofErr w:type="spellEnd"/>
      <w:r w:rsidRPr="00C44EF1">
        <w:rPr>
          <w:rFonts w:eastAsia="Calibri" w:cs="Times New Roman"/>
          <w:i/>
          <w:iCs/>
        </w:rPr>
        <w:t xml:space="preserve"> abgegeben werden muss!)</w:t>
      </w:r>
      <w:r w:rsidR="00853773" w:rsidRPr="00C44EF1">
        <w:rPr>
          <w:rFonts w:eastAsia="Calibri" w:cs="Times New Roman"/>
        </w:rPr>
        <w:br/>
      </w:r>
      <w:r w:rsidR="00853773">
        <w:rPr>
          <w:rFonts w:eastAsia="Calibri" w:cs="Times New Roman"/>
        </w:rPr>
        <w:t>&gt; Speicherort auswählen</w:t>
      </w:r>
    </w:p>
    <w:p w14:paraId="25934F62" w14:textId="2759F91F" w:rsidR="00C44EF1" w:rsidRDefault="00C44EF1" w:rsidP="00C44EF1">
      <w:pPr>
        <w:rPr>
          <w:rFonts w:eastAsia="Calibri" w:cs="Times New Roman"/>
          <w:i/>
          <w:iCs/>
          <w:sz w:val="18"/>
          <w:szCs w:val="18"/>
        </w:rPr>
      </w:pP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16D40AE" wp14:editId="2454E12F">
                <wp:simplePos x="0" y="0"/>
                <wp:positionH relativeFrom="column">
                  <wp:posOffset>-23035</wp:posOffset>
                </wp:positionH>
                <wp:positionV relativeFrom="paragraph">
                  <wp:posOffset>409027</wp:posOffset>
                </wp:positionV>
                <wp:extent cx="870169" cy="208017"/>
                <wp:effectExtent l="12700" t="12700" r="19050" b="8255"/>
                <wp:wrapNone/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169" cy="20801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A1C38D" id="Oval 90" o:spid="_x0000_s1026" style="position:absolute;margin-left:-1.8pt;margin-top:32.2pt;width:68.5pt;height:16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" filled="f" strokecolor="red" strokeweight="2pt"/>
            </w:pict>
          </mc:Fallback>
        </mc:AlternateContent>
      </w: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DAE3A8F" wp14:editId="52922809">
                <wp:simplePos x="0" y="0"/>
                <wp:positionH relativeFrom="column">
                  <wp:posOffset>1099908</wp:posOffset>
                </wp:positionH>
                <wp:positionV relativeFrom="paragraph">
                  <wp:posOffset>194704</wp:posOffset>
                </wp:positionV>
                <wp:extent cx="870169" cy="208017"/>
                <wp:effectExtent l="12700" t="12700" r="19050" b="8255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169" cy="20801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BCFF50" id="Oval 89" o:spid="_x0000_s1026" style="position:absolute;margin-left:86.6pt;margin-top:15.35pt;width:68.5pt;height:16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" filled="f" strokecolor="red" strokeweight="2pt"/>
            </w:pict>
          </mc:Fallback>
        </mc:AlternateContent>
      </w:r>
      <w:r>
        <w:rPr>
          <w:rFonts w:eastAsia="Calibri" w:cs="Times New Roman"/>
          <w:i/>
          <w:iCs/>
        </w:rPr>
        <w:br/>
      </w:r>
    </w:p>
    <w:p w14:paraId="38578770" w14:textId="6747DBC9" w:rsidR="00C44EF1" w:rsidRDefault="00C44EF1" w:rsidP="00C44EF1">
      <w:pPr>
        <w:rPr>
          <w:rFonts w:eastAsia="Calibri" w:cs="Times New Roman"/>
          <w:i/>
          <w:iCs/>
          <w:sz w:val="18"/>
          <w:szCs w:val="18"/>
        </w:rPr>
      </w:pPr>
    </w:p>
    <w:p w14:paraId="24F644FB" w14:textId="70B58CF9" w:rsidR="00221377" w:rsidRPr="0021512F" w:rsidRDefault="00C44EF1" w:rsidP="0021512F">
      <w:pPr>
        <w:rPr>
          <w:rFonts w:eastAsia="Calibri" w:cs="Times New Roman"/>
          <w:i/>
          <w:iCs/>
          <w:sz w:val="18"/>
          <w:szCs w:val="18"/>
        </w:rPr>
      </w:pPr>
      <w:r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EABFD88" wp14:editId="6A0B7D6D">
                <wp:simplePos x="0" y="0"/>
                <wp:positionH relativeFrom="column">
                  <wp:posOffset>884926</wp:posOffset>
                </wp:positionH>
                <wp:positionV relativeFrom="paragraph">
                  <wp:posOffset>375307</wp:posOffset>
                </wp:positionV>
                <wp:extent cx="2154533" cy="412903"/>
                <wp:effectExtent l="12700" t="12700" r="17780" b="19050"/>
                <wp:wrapNone/>
                <wp:docPr id="92" name="Ov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533" cy="41290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55920C" id="Oval 92" o:spid="_x0000_s1026" style="position:absolute;margin-left:69.7pt;margin-top:29.55pt;width:169.65pt;height:32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" filled="f" strokecolor="red" strokeweight="2pt"/>
            </w:pict>
          </mc:Fallback>
        </mc:AlternateContent>
      </w:r>
      <w:r>
        <w:rPr>
          <w:rFonts w:eastAsia="Calibri" w:cs="Times New Roman"/>
          <w:i/>
          <w:iCs/>
          <w:noProof/>
          <w:sz w:val="18"/>
          <w:szCs w:val="18"/>
        </w:rPr>
        <w:drawing>
          <wp:anchor distT="0" distB="0" distL="114300" distR="114300" simplePos="0" relativeHeight="251759616" behindDoc="0" locked="0" layoutInCell="1" allowOverlap="1" wp14:anchorId="5BD0C1B6" wp14:editId="203979DC">
            <wp:simplePos x="0" y="0"/>
            <wp:positionH relativeFrom="margin">
              <wp:posOffset>52070</wp:posOffset>
            </wp:positionH>
            <wp:positionV relativeFrom="margin">
              <wp:posOffset>8400152</wp:posOffset>
            </wp:positionV>
            <wp:extent cx="2972435" cy="630555"/>
            <wp:effectExtent l="0" t="0" r="0" b="4445"/>
            <wp:wrapSquare wrapText="bothSides"/>
            <wp:docPr id="91" name="Grafik 9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Grafik 91" descr="Ein Bild, das Text enthält.&#10;&#10;Automatisch generierte Beschreibu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773" w:rsidRPr="00C44EF1">
        <w:rPr>
          <w:rFonts w:eastAsia="Calibri" w:cs="Times New Roman"/>
          <w:i/>
          <w:iCs/>
          <w:sz w:val="18"/>
          <w:szCs w:val="18"/>
        </w:rPr>
        <w:t>Wenn du deine Präsentation in der Cloud speicherst, kannst du die Funktion „Automatisches Speichern“ nutzen, dann kannst du an verschiedenen</w:t>
      </w:r>
      <w:r>
        <w:rPr>
          <w:rFonts w:eastAsia="Calibri" w:cs="Times New Roman"/>
          <w:i/>
          <w:iCs/>
          <w:sz w:val="18"/>
          <w:szCs w:val="18"/>
        </w:rPr>
        <w:t xml:space="preserve"> </w:t>
      </w:r>
      <w:r w:rsidR="00853773" w:rsidRPr="00C44EF1">
        <w:rPr>
          <w:rFonts w:eastAsia="Calibri" w:cs="Times New Roman"/>
          <w:i/>
          <w:iCs/>
          <w:sz w:val="18"/>
          <w:szCs w:val="18"/>
        </w:rPr>
        <w:t>Geräten deine Präsentatione</w:t>
      </w:r>
      <w:r>
        <w:rPr>
          <w:rFonts w:eastAsia="Calibri" w:cs="Times New Roman"/>
          <w:i/>
          <w:iCs/>
          <w:sz w:val="18"/>
          <w:szCs w:val="18"/>
        </w:rPr>
        <w:t>n</w:t>
      </w:r>
      <w:r w:rsidR="00853773" w:rsidRPr="00C44EF1">
        <w:rPr>
          <w:rFonts w:eastAsia="Calibri" w:cs="Times New Roman"/>
          <w:i/>
          <w:iCs/>
          <w:sz w:val="18"/>
          <w:szCs w:val="18"/>
        </w:rPr>
        <w:t xml:space="preserve"> öffnen, bearbeiten und die Änderungen dieser Version werden dann ge</w:t>
      </w:r>
      <w:r>
        <w:rPr>
          <w:rFonts w:eastAsia="Calibri" w:cs="Times New Roman"/>
          <w:i/>
          <w:iCs/>
          <w:sz w:val="18"/>
          <w:szCs w:val="18"/>
        </w:rPr>
        <w:t>s</w:t>
      </w:r>
      <w:r w:rsidR="00853773" w:rsidRPr="00C44EF1">
        <w:rPr>
          <w:rFonts w:eastAsia="Calibri" w:cs="Times New Roman"/>
          <w:i/>
          <w:iCs/>
          <w:sz w:val="18"/>
          <w:szCs w:val="18"/>
        </w:rPr>
        <w:t>peichert</w:t>
      </w:r>
      <w:r>
        <w:rPr>
          <w:rFonts w:eastAsia="Calibri" w:cs="Times New Roman"/>
          <w:i/>
          <w:iCs/>
          <w:sz w:val="18"/>
          <w:szCs w:val="18"/>
        </w:rPr>
        <w:t>.</w:t>
      </w:r>
    </w:p>
    <w:sectPr w:rsidR="00221377" w:rsidRPr="0021512F" w:rsidSect="000D0234">
      <w:headerReference w:type="default" r:id="rId23"/>
      <w:footerReference w:type="default" r:id="rId24"/>
      <w:pgSz w:w="11906" w:h="16838"/>
      <w:pgMar w:top="1417" w:right="1417" w:bottom="709" w:left="1134" w:header="426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9FA46" w14:textId="77777777" w:rsidR="00D34487" w:rsidRDefault="00D34487" w:rsidP="005719B5">
      <w:pPr>
        <w:spacing w:after="0" w:line="240" w:lineRule="auto"/>
      </w:pPr>
      <w:r>
        <w:separator/>
      </w:r>
    </w:p>
    <w:p w14:paraId="75831E7A" w14:textId="77777777" w:rsidR="00D34487" w:rsidRDefault="00D34487"/>
    <w:p w14:paraId="4235205D" w14:textId="77777777" w:rsidR="00D34487" w:rsidRDefault="00D34487" w:rsidP="00B24D1C"/>
  </w:endnote>
  <w:endnote w:type="continuationSeparator" w:id="0">
    <w:p w14:paraId="7EF2947D" w14:textId="77777777" w:rsidR="00D34487" w:rsidRDefault="00D34487" w:rsidP="005719B5">
      <w:pPr>
        <w:spacing w:after="0" w:line="240" w:lineRule="auto"/>
      </w:pPr>
      <w:r>
        <w:continuationSeparator/>
      </w:r>
    </w:p>
    <w:p w14:paraId="3B3771AD" w14:textId="77777777" w:rsidR="00D34487" w:rsidRDefault="00D34487"/>
    <w:p w14:paraId="5910D3D6" w14:textId="77777777" w:rsidR="00D34487" w:rsidRDefault="00D34487" w:rsidP="00B24D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1263936"/>
      <w:docPartObj>
        <w:docPartGallery w:val="Page Numbers (Bottom of Page)"/>
        <w:docPartUnique/>
      </w:docPartObj>
    </w:sdtPr>
    <w:sdtEndPr/>
    <w:sdtContent>
      <w:p w14:paraId="0A587A9A" w14:textId="77777777" w:rsidR="00326CA3" w:rsidRDefault="002A30BF" w:rsidP="00034423">
        <w:pPr>
          <w:pStyle w:val="Fuzeile"/>
          <w:jc w:val="right"/>
        </w:pPr>
        <w:r w:rsidRPr="002A30BF">
          <w:fldChar w:fldCharType="begin"/>
        </w:r>
        <w:r w:rsidRPr="002A30BF">
          <w:instrText>PAGE   \* MERGEFORMAT</w:instrText>
        </w:r>
        <w:r w:rsidRPr="002A30BF">
          <w:fldChar w:fldCharType="separate"/>
        </w:r>
        <w:r w:rsidR="00A4284D">
          <w:rPr>
            <w:noProof/>
          </w:rPr>
          <w:t>1</w:t>
        </w:r>
        <w:r w:rsidRPr="002A30BF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6D820" w14:textId="77777777" w:rsidR="00D34487" w:rsidRDefault="00D34487" w:rsidP="005719B5">
      <w:pPr>
        <w:spacing w:after="0" w:line="240" w:lineRule="auto"/>
      </w:pPr>
      <w:r>
        <w:separator/>
      </w:r>
    </w:p>
    <w:p w14:paraId="2A0E26FB" w14:textId="77777777" w:rsidR="00D34487" w:rsidRDefault="00D34487"/>
    <w:p w14:paraId="7BFA3F79" w14:textId="77777777" w:rsidR="00D34487" w:rsidRDefault="00D34487" w:rsidP="00B24D1C"/>
  </w:footnote>
  <w:footnote w:type="continuationSeparator" w:id="0">
    <w:p w14:paraId="2F6990AD" w14:textId="77777777" w:rsidR="00D34487" w:rsidRDefault="00D34487" w:rsidP="005719B5">
      <w:pPr>
        <w:spacing w:after="0" w:line="240" w:lineRule="auto"/>
      </w:pPr>
      <w:r>
        <w:continuationSeparator/>
      </w:r>
    </w:p>
    <w:p w14:paraId="7FE015B6" w14:textId="77777777" w:rsidR="00D34487" w:rsidRDefault="00D34487"/>
    <w:p w14:paraId="52ADD14A" w14:textId="77777777" w:rsidR="00D34487" w:rsidRDefault="00D34487" w:rsidP="00B24D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C6201" w14:textId="1711FE14" w:rsidR="005719B5" w:rsidRPr="005719B5" w:rsidRDefault="005719B5" w:rsidP="00B24D1C">
    <w:pPr>
      <w:pStyle w:val="Kopfzeile"/>
      <w:tabs>
        <w:tab w:val="clear" w:pos="4536"/>
        <w:tab w:val="left" w:pos="7088"/>
      </w:tabs>
      <w:spacing w:after="120"/>
      <w:ind w:left="1134"/>
      <w:jc w:val="right"/>
      <w:rPr>
        <w:sz w:val="20"/>
      </w:rPr>
    </w:pPr>
    <w:r w:rsidRPr="00235F37">
      <w:rPr>
        <w:noProof/>
        <w:sz w:val="28"/>
        <w:szCs w:val="32"/>
        <w:lang w:eastAsia="de-DE"/>
      </w:rPr>
      <w:drawing>
        <wp:anchor distT="0" distB="0" distL="114300" distR="114300" simplePos="0" relativeHeight="251624960" behindDoc="1" locked="0" layoutInCell="1" allowOverlap="1" wp14:anchorId="0E9C84DA" wp14:editId="25A166E7">
          <wp:simplePos x="0" y="0"/>
          <wp:positionH relativeFrom="margin">
            <wp:posOffset>5080</wp:posOffset>
          </wp:positionH>
          <wp:positionV relativeFrom="margin">
            <wp:posOffset>-626745</wp:posOffset>
          </wp:positionV>
          <wp:extent cx="604520" cy="587375"/>
          <wp:effectExtent l="0" t="0" r="5080" b="3175"/>
          <wp:wrapTight wrapText="bothSides">
            <wp:wrapPolygon edited="0">
              <wp:start x="0" y="0"/>
              <wp:lineTo x="0" y="21016"/>
              <wp:lineTo x="21101" y="21016"/>
              <wp:lineTo x="21101" y="0"/>
              <wp:lineTo x="0" y="0"/>
            </wp:wrapPolygon>
          </wp:wrapTight>
          <wp:docPr id="23" name="Grafik 23" descr="http://www.kurt-schwitters.schule/wp-content/themes/kss/resources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kurt-schwitters.schule/wp-content/themes/kss/resources/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520" cy="587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62E1F3A8" w:rsidRPr="00235F37">
      <w:rPr>
        <w:sz w:val="28"/>
        <w:szCs w:val="28"/>
      </w:rPr>
      <w:t>Methodenblätter Medienbildung</w:t>
    </w:r>
    <w:r w:rsidRPr="005719B5">
      <w:rPr>
        <w:sz w:val="20"/>
      </w:rPr>
      <w:tab/>
    </w:r>
    <w:r w:rsidR="00B24D1C">
      <w:rPr>
        <w:sz w:val="20"/>
      </w:rPr>
      <w:tab/>
    </w:r>
    <w:r w:rsidR="62E1F3A8" w:rsidRPr="62E1F3A8">
      <w:rPr>
        <w:sz w:val="20"/>
        <w:szCs w:val="20"/>
      </w:rPr>
      <w:t>Version: I / 202</w:t>
    </w:r>
    <w:r w:rsidR="008802F6">
      <w:rPr>
        <w:sz w:val="20"/>
        <w:szCs w:val="20"/>
      </w:rPr>
      <w:t>1</w:t>
    </w:r>
    <w:r w:rsidRPr="005719B5">
      <w:rPr>
        <w:sz w:val="20"/>
      </w:rPr>
      <w:tab/>
    </w:r>
  </w:p>
  <w:p w14:paraId="75187556" w14:textId="77777777" w:rsidR="005719B5" w:rsidRPr="00235F37" w:rsidRDefault="00B24D1C" w:rsidP="00916978">
    <w:pPr>
      <w:pStyle w:val="Kopfzeile"/>
      <w:tabs>
        <w:tab w:val="left" w:pos="7088"/>
      </w:tabs>
      <w:ind w:left="1134"/>
      <w:rPr>
        <w:color w:val="808080"/>
        <w:sz w:val="20"/>
      </w:rPr>
    </w:pPr>
    <w:r w:rsidRPr="00235F37">
      <w:rPr>
        <w:color w:val="808080"/>
        <w:sz w:val="20"/>
      </w:rPr>
      <w:t>Für die Jahrgänge 07 - 10</w:t>
    </w:r>
    <w:r w:rsidR="005719B5" w:rsidRPr="00235F37">
      <w:rPr>
        <w:color w:val="808080"/>
        <w:sz w:val="20"/>
      </w:rPr>
      <w:tab/>
    </w:r>
    <w:r w:rsidR="005719B5" w:rsidRPr="00235F37">
      <w:rPr>
        <w:color w:val="808080"/>
        <w:sz w:val="20"/>
      </w:rPr>
      <w:tab/>
    </w:r>
  </w:p>
  <w:p w14:paraId="465A4E31" w14:textId="77777777" w:rsidR="00326CA3" w:rsidRPr="00235F37" w:rsidRDefault="00B24D1C" w:rsidP="00B24D1C">
    <w:pPr>
      <w:pStyle w:val="Kopfzeile"/>
      <w:tabs>
        <w:tab w:val="left" w:pos="7088"/>
      </w:tabs>
      <w:ind w:left="1134"/>
      <w:rPr>
        <w:color w:val="808080"/>
        <w:sz w:val="20"/>
      </w:rPr>
    </w:pPr>
    <w:r w:rsidRPr="00235F37">
      <w:rPr>
        <w:color w:val="808080"/>
        <w:sz w:val="20"/>
      </w:rPr>
      <w:t>Geeignet für alle Fächer; teilweise ergänzende fachspezifischen Hinweisen berücksichtigen!</w:t>
    </w:r>
    <w:r w:rsidR="005719B5" w:rsidRPr="00235F37">
      <w:rPr>
        <w:color w:val="808080"/>
        <w:sz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2265D"/>
    <w:multiLevelType w:val="hybridMultilevel"/>
    <w:tmpl w:val="1D06DD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C6E77"/>
    <w:multiLevelType w:val="hybridMultilevel"/>
    <w:tmpl w:val="32344872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2E2AC5"/>
    <w:multiLevelType w:val="hybridMultilevel"/>
    <w:tmpl w:val="58787424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1385B"/>
    <w:multiLevelType w:val="hybridMultilevel"/>
    <w:tmpl w:val="555AB4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DB6477"/>
    <w:multiLevelType w:val="hybridMultilevel"/>
    <w:tmpl w:val="D144C2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113D63"/>
    <w:multiLevelType w:val="hybridMultilevel"/>
    <w:tmpl w:val="759C81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526347"/>
    <w:multiLevelType w:val="hybridMultilevel"/>
    <w:tmpl w:val="5660247C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8E42851"/>
    <w:multiLevelType w:val="hybridMultilevel"/>
    <w:tmpl w:val="C9AE99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6A5A94"/>
    <w:multiLevelType w:val="hybridMultilevel"/>
    <w:tmpl w:val="29DC49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330C55"/>
    <w:multiLevelType w:val="hybridMultilevel"/>
    <w:tmpl w:val="3AC02A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3A1A3E"/>
    <w:multiLevelType w:val="hybridMultilevel"/>
    <w:tmpl w:val="2C029D7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D96E82"/>
    <w:multiLevelType w:val="hybridMultilevel"/>
    <w:tmpl w:val="2A1AAD6A"/>
    <w:lvl w:ilvl="0" w:tplc="76F28E3C">
      <w:start w:val="1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724C4D"/>
    <w:multiLevelType w:val="hybridMultilevel"/>
    <w:tmpl w:val="DD6E6AA2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2"/>
  </w:num>
  <w:num w:numId="5">
    <w:abstractNumId w:val="10"/>
  </w:num>
  <w:num w:numId="6">
    <w:abstractNumId w:val="3"/>
  </w:num>
  <w:num w:numId="7">
    <w:abstractNumId w:val="5"/>
  </w:num>
  <w:num w:numId="8">
    <w:abstractNumId w:val="0"/>
  </w:num>
  <w:num w:numId="9">
    <w:abstractNumId w:val="9"/>
  </w:num>
  <w:num w:numId="10">
    <w:abstractNumId w:val="12"/>
  </w:num>
  <w:num w:numId="11">
    <w:abstractNumId w:val="4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D1C"/>
    <w:rsid w:val="00003875"/>
    <w:rsid w:val="00034423"/>
    <w:rsid w:val="000700F4"/>
    <w:rsid w:val="0007269B"/>
    <w:rsid w:val="000A6FBE"/>
    <w:rsid w:val="000C5D73"/>
    <w:rsid w:val="000D0234"/>
    <w:rsid w:val="000E50B7"/>
    <w:rsid w:val="00111AE6"/>
    <w:rsid w:val="00170108"/>
    <w:rsid w:val="001C3A63"/>
    <w:rsid w:val="001E0F28"/>
    <w:rsid w:val="0021512F"/>
    <w:rsid w:val="00221377"/>
    <w:rsid w:val="002232EE"/>
    <w:rsid w:val="00235F37"/>
    <w:rsid w:val="002529E9"/>
    <w:rsid w:val="00254B8F"/>
    <w:rsid w:val="002A30BF"/>
    <w:rsid w:val="002C3B97"/>
    <w:rsid w:val="002E3571"/>
    <w:rsid w:val="00326CA3"/>
    <w:rsid w:val="00381987"/>
    <w:rsid w:val="003875D9"/>
    <w:rsid w:val="003B5136"/>
    <w:rsid w:val="0040109B"/>
    <w:rsid w:val="00425FD0"/>
    <w:rsid w:val="0043176E"/>
    <w:rsid w:val="00440CE9"/>
    <w:rsid w:val="0046068F"/>
    <w:rsid w:val="004720B1"/>
    <w:rsid w:val="00473699"/>
    <w:rsid w:val="004A225A"/>
    <w:rsid w:val="004D398E"/>
    <w:rsid w:val="004E2DDA"/>
    <w:rsid w:val="00545824"/>
    <w:rsid w:val="005719B5"/>
    <w:rsid w:val="0057210C"/>
    <w:rsid w:val="005B1D3C"/>
    <w:rsid w:val="005D1528"/>
    <w:rsid w:val="005D322F"/>
    <w:rsid w:val="00611E78"/>
    <w:rsid w:val="006372FB"/>
    <w:rsid w:val="006520E6"/>
    <w:rsid w:val="00670D51"/>
    <w:rsid w:val="0067709F"/>
    <w:rsid w:val="00681BF3"/>
    <w:rsid w:val="006B13B4"/>
    <w:rsid w:val="00721679"/>
    <w:rsid w:val="00726533"/>
    <w:rsid w:val="0078459A"/>
    <w:rsid w:val="0079707E"/>
    <w:rsid w:val="007A6B04"/>
    <w:rsid w:val="00835AEC"/>
    <w:rsid w:val="00853773"/>
    <w:rsid w:val="00867852"/>
    <w:rsid w:val="008760F0"/>
    <w:rsid w:val="008802F6"/>
    <w:rsid w:val="008A23DC"/>
    <w:rsid w:val="008A3FBA"/>
    <w:rsid w:val="008F3180"/>
    <w:rsid w:val="008F5404"/>
    <w:rsid w:val="00912A69"/>
    <w:rsid w:val="00916978"/>
    <w:rsid w:val="009333BA"/>
    <w:rsid w:val="00957409"/>
    <w:rsid w:val="0096513D"/>
    <w:rsid w:val="009D4958"/>
    <w:rsid w:val="009F5A36"/>
    <w:rsid w:val="00A303F2"/>
    <w:rsid w:val="00A35BED"/>
    <w:rsid w:val="00A35FF0"/>
    <w:rsid w:val="00A4284D"/>
    <w:rsid w:val="00A61540"/>
    <w:rsid w:val="00A96DF2"/>
    <w:rsid w:val="00AA0EE1"/>
    <w:rsid w:val="00AA4C1C"/>
    <w:rsid w:val="00AD10C3"/>
    <w:rsid w:val="00AD2F75"/>
    <w:rsid w:val="00B052F5"/>
    <w:rsid w:val="00B24D1C"/>
    <w:rsid w:val="00B449EF"/>
    <w:rsid w:val="00B939EA"/>
    <w:rsid w:val="00BB3945"/>
    <w:rsid w:val="00BC74C9"/>
    <w:rsid w:val="00C44EF1"/>
    <w:rsid w:val="00C615CA"/>
    <w:rsid w:val="00C63181"/>
    <w:rsid w:val="00CD0915"/>
    <w:rsid w:val="00CD570B"/>
    <w:rsid w:val="00D34487"/>
    <w:rsid w:val="00D47C0C"/>
    <w:rsid w:val="00D57157"/>
    <w:rsid w:val="00DF3DD2"/>
    <w:rsid w:val="00DF5C32"/>
    <w:rsid w:val="00E72579"/>
    <w:rsid w:val="00E96B39"/>
    <w:rsid w:val="00EA7A44"/>
    <w:rsid w:val="00EC4264"/>
    <w:rsid w:val="00EE1DE5"/>
    <w:rsid w:val="00F12B46"/>
    <w:rsid w:val="00F26302"/>
    <w:rsid w:val="00F304BD"/>
    <w:rsid w:val="00F41A0F"/>
    <w:rsid w:val="00F56D0A"/>
    <w:rsid w:val="00F75BA6"/>
    <w:rsid w:val="00F97634"/>
    <w:rsid w:val="00FA5EB3"/>
    <w:rsid w:val="00FD22C5"/>
    <w:rsid w:val="00FE788B"/>
    <w:rsid w:val="00FF1B58"/>
    <w:rsid w:val="62E1F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376AC1"/>
  <w15:docId w15:val="{0B9C4866-4B14-4904-AE41-7D03049A8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F3DD2"/>
    <w:rPr>
      <w:rFonts w:ascii="Calibri Light" w:hAnsi="Calibri Light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B24D1C"/>
    <w:pPr>
      <w:keepNext/>
      <w:keepLines/>
      <w:suppressLineNumbers/>
      <w:spacing w:before="480" w:after="0"/>
      <w:jc w:val="center"/>
      <w:outlineLvl w:val="0"/>
    </w:pPr>
    <w:rPr>
      <w:rFonts w:asciiTheme="majorHAnsi" w:eastAsiaTheme="majorEastAsia" w:hAnsiTheme="majorHAnsi" w:cstheme="majorBidi"/>
      <w:bCs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24D1C"/>
    <w:pPr>
      <w:keepNext/>
      <w:keepLines/>
      <w:suppressLineNumbers/>
      <w:spacing w:before="200" w:after="120"/>
      <w:outlineLvl w:val="1"/>
    </w:pPr>
    <w:rPr>
      <w:rFonts w:asciiTheme="majorHAnsi" w:eastAsiaTheme="majorEastAsia" w:hAnsiTheme="majorHAnsi" w:cstheme="majorBidi"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71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719B5"/>
  </w:style>
  <w:style w:type="paragraph" w:styleId="Fuzeile">
    <w:name w:val="footer"/>
    <w:basedOn w:val="Standard"/>
    <w:link w:val="FuzeileZchn"/>
    <w:uiPriority w:val="99"/>
    <w:unhideWhenUsed/>
    <w:rsid w:val="00571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719B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1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19B5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24D1C"/>
    <w:rPr>
      <w:rFonts w:asciiTheme="majorHAnsi" w:eastAsiaTheme="majorEastAsia" w:hAnsiTheme="majorHAnsi" w:cstheme="majorBidi"/>
      <w:bCs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24D1C"/>
    <w:rPr>
      <w:rFonts w:asciiTheme="majorHAnsi" w:eastAsiaTheme="majorEastAsia" w:hAnsiTheme="majorHAnsi" w:cstheme="majorBidi"/>
      <w:bCs/>
      <w:sz w:val="26"/>
      <w:szCs w:val="26"/>
    </w:rPr>
  </w:style>
  <w:style w:type="paragraph" w:styleId="KeinLeerraum">
    <w:name w:val="No Spacing"/>
    <w:uiPriority w:val="1"/>
    <w:qFormat/>
    <w:rsid w:val="005719B5"/>
    <w:pPr>
      <w:spacing w:after="0" w:line="240" w:lineRule="auto"/>
    </w:pPr>
    <w:rPr>
      <w:rFonts w:ascii="Calibri Light" w:hAnsi="Calibri Light"/>
    </w:rPr>
  </w:style>
  <w:style w:type="character" w:styleId="Zeilennummer">
    <w:name w:val="line number"/>
    <w:basedOn w:val="Absatz-Standardschriftart"/>
    <w:uiPriority w:val="99"/>
    <w:semiHidden/>
    <w:unhideWhenUsed/>
    <w:rsid w:val="00F41A0F"/>
  </w:style>
  <w:style w:type="paragraph" w:styleId="Listenabsatz">
    <w:name w:val="List Paragraph"/>
    <w:basedOn w:val="Standard"/>
    <w:uiPriority w:val="34"/>
    <w:qFormat/>
    <w:rsid w:val="00916978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867852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67852"/>
    <w:rPr>
      <w:rFonts w:ascii="Calibri Light" w:hAnsi="Calibri Light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86785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fa\OneDrive%20-%20kurt-schwitters.schule\Desktop\Neues%20Arbeitsblat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FBE907985267C4186E72A86F915B7B0" ma:contentTypeVersion="2" ma:contentTypeDescription="Ein neues Dokument erstellen." ma:contentTypeScope="" ma:versionID="0541c0543b88a08f39763db3d143d0e5">
  <xsd:schema xmlns:xsd="http://www.w3.org/2001/XMLSchema" xmlns:xs="http://www.w3.org/2001/XMLSchema" xmlns:p="http://schemas.microsoft.com/office/2006/metadata/properties" xmlns:ns2="2a326f0f-18d8-4d51-8246-25f29d3d83c0" targetNamespace="http://schemas.microsoft.com/office/2006/metadata/properties" ma:root="true" ma:fieldsID="3a936aca7a0a9585eeb53293321bf347" ns2:_="">
    <xsd:import namespace="2a326f0f-18d8-4d51-8246-25f29d3d83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326f0f-18d8-4d51-8246-25f29d3d83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69720-B60B-4A39-819F-0318FB3C53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326f0f-18d8-4d51-8246-25f29d3d83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E6B8CB-00CF-43E0-B635-EBC9A847657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EFD6871-1D6D-4882-BA92-07753AF2C4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C785AF-4DF6-4935-86BB-438585133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C:\Users\stefa\OneDrive - kurt-schwitters.schule\Desktop\Neues Arbeitsblatt.dotx</Template>
  <TotalTime>0</TotalTime>
  <Pages>3</Pages>
  <Words>498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Döring</dc:creator>
  <cp:lastModifiedBy>Stefan Döring</cp:lastModifiedBy>
  <cp:revision>3</cp:revision>
  <cp:lastPrinted>2020-08-16T14:36:00Z</cp:lastPrinted>
  <dcterms:created xsi:type="dcterms:W3CDTF">2021-11-23T11:04:00Z</dcterms:created>
  <dcterms:modified xsi:type="dcterms:W3CDTF">2021-11-23T11:04:00Z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0x010100AFBE907985267C4186E72A86F915B7B0</vt:lpwstr>
  </property>
</Properties>
</file>